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A3A" w:rsidRPr="00B57A3A" w:rsidRDefault="00B57A3A" w:rsidP="00B57A3A">
      <w:pPr>
        <w:pStyle w:val="Cm"/>
        <w:spacing w:line="360" w:lineRule="auto"/>
        <w:jc w:val="both"/>
        <w:rPr>
          <w:color w:val="auto"/>
        </w:rPr>
      </w:pPr>
    </w:p>
    <w:p w:rsidR="00B57A3A" w:rsidRPr="00B57A3A" w:rsidRDefault="00B57A3A" w:rsidP="00B57A3A">
      <w:pPr>
        <w:pStyle w:val="Cm"/>
        <w:spacing w:line="360" w:lineRule="auto"/>
        <w:jc w:val="both"/>
        <w:rPr>
          <w:color w:val="auto"/>
        </w:rPr>
      </w:pPr>
    </w:p>
    <w:p w:rsidR="00B57A3A" w:rsidRPr="00B57A3A" w:rsidRDefault="00B57A3A" w:rsidP="00B57A3A">
      <w:pPr>
        <w:pStyle w:val="Cm"/>
        <w:spacing w:line="360" w:lineRule="auto"/>
        <w:jc w:val="both"/>
        <w:rPr>
          <w:color w:val="auto"/>
        </w:rPr>
      </w:pPr>
    </w:p>
    <w:p w:rsidR="00B57A3A" w:rsidRPr="00B57A3A" w:rsidRDefault="00B57A3A" w:rsidP="00B57A3A">
      <w:pPr>
        <w:pStyle w:val="Cm"/>
        <w:spacing w:line="360" w:lineRule="auto"/>
        <w:jc w:val="both"/>
        <w:rPr>
          <w:color w:val="auto"/>
        </w:rPr>
      </w:pPr>
    </w:p>
    <w:p w:rsidR="00B57A3A" w:rsidRPr="00B57A3A" w:rsidRDefault="00B57A3A" w:rsidP="00B57A3A">
      <w:pPr>
        <w:pStyle w:val="Cm"/>
        <w:spacing w:line="360" w:lineRule="auto"/>
        <w:jc w:val="both"/>
        <w:rPr>
          <w:color w:val="auto"/>
        </w:rPr>
      </w:pPr>
    </w:p>
    <w:p w:rsidR="0066484D" w:rsidRPr="00B57A3A" w:rsidRDefault="00BD5FA7" w:rsidP="00B57A3A">
      <w:pPr>
        <w:pStyle w:val="Cm"/>
        <w:spacing w:line="360" w:lineRule="auto"/>
        <w:jc w:val="both"/>
        <w:rPr>
          <w:color w:val="auto"/>
        </w:rPr>
      </w:pPr>
      <w:r w:rsidRPr="00B57A3A">
        <w:rPr>
          <w:color w:val="auto"/>
        </w:rPr>
        <w:t>Németország/</w:t>
      </w:r>
      <w:r w:rsidR="00FC4D32" w:rsidRPr="00B57A3A">
        <w:rPr>
          <w:color w:val="auto"/>
        </w:rPr>
        <w:t xml:space="preserve"> </w:t>
      </w:r>
      <w:r w:rsidRPr="00B57A3A">
        <w:rPr>
          <w:color w:val="auto"/>
        </w:rPr>
        <w:t>Deutc</w:t>
      </w:r>
      <w:r w:rsidR="00BD798F" w:rsidRPr="00B57A3A">
        <w:rPr>
          <w:color w:val="auto"/>
        </w:rPr>
        <w:t>hs</w:t>
      </w:r>
      <w:r w:rsidRPr="00B57A3A">
        <w:rPr>
          <w:color w:val="auto"/>
        </w:rPr>
        <w:t>la</w:t>
      </w:r>
      <w:r w:rsidR="00FC4D32" w:rsidRPr="00B57A3A">
        <w:rPr>
          <w:color w:val="auto"/>
        </w:rPr>
        <w:t>nd</w:t>
      </w:r>
    </w:p>
    <w:p w:rsidR="00B57A3A" w:rsidRPr="00B57A3A" w:rsidRDefault="00B57A3A" w:rsidP="00B57A3A">
      <w:pPr>
        <w:spacing w:line="360" w:lineRule="auto"/>
        <w:jc w:val="center"/>
        <w:rPr>
          <w:color w:val="auto"/>
          <w:sz w:val="44"/>
          <w:szCs w:val="44"/>
        </w:rPr>
      </w:pPr>
      <w:r w:rsidRPr="00B57A3A">
        <w:rPr>
          <w:color w:val="auto"/>
          <w:sz w:val="44"/>
          <w:szCs w:val="44"/>
        </w:rPr>
        <w:t>Tanulói portfólió</w:t>
      </w:r>
    </w:p>
    <w:p w:rsidR="00B57A3A" w:rsidRPr="00B57A3A" w:rsidRDefault="00B57A3A" w:rsidP="00B57A3A">
      <w:pPr>
        <w:spacing w:line="360" w:lineRule="auto"/>
        <w:jc w:val="both"/>
        <w:rPr>
          <w:color w:val="auto"/>
          <w:sz w:val="44"/>
          <w:szCs w:val="44"/>
        </w:rPr>
      </w:pPr>
      <w:r w:rsidRPr="00B57A3A">
        <w:rPr>
          <w:color w:val="auto"/>
          <w:sz w:val="44"/>
          <w:szCs w:val="44"/>
        </w:rPr>
        <w:t>Készítette: Urbán Adrienn 10. K osztályos tanuló</w:t>
      </w:r>
    </w:p>
    <w:p w:rsidR="00B57A3A" w:rsidRPr="00B57A3A" w:rsidRDefault="00B57A3A" w:rsidP="00B57A3A">
      <w:pPr>
        <w:spacing w:line="360" w:lineRule="auto"/>
        <w:jc w:val="both"/>
        <w:rPr>
          <w:color w:val="auto"/>
        </w:rPr>
      </w:pPr>
    </w:p>
    <w:p w:rsidR="00B57A3A" w:rsidRDefault="00B57A3A" w:rsidP="00B57A3A">
      <w:pPr>
        <w:spacing w:line="360" w:lineRule="auto"/>
        <w:jc w:val="both"/>
        <w:rPr>
          <w:color w:val="auto"/>
        </w:rPr>
      </w:pPr>
    </w:p>
    <w:p w:rsidR="00FE35D5" w:rsidRDefault="00FE35D5" w:rsidP="00B57A3A">
      <w:pPr>
        <w:spacing w:line="360" w:lineRule="auto"/>
        <w:jc w:val="both"/>
        <w:rPr>
          <w:color w:val="auto"/>
        </w:rPr>
      </w:pPr>
    </w:p>
    <w:p w:rsidR="00FE35D5" w:rsidRDefault="00FE35D5" w:rsidP="00B57A3A">
      <w:pPr>
        <w:spacing w:line="360" w:lineRule="auto"/>
        <w:jc w:val="both"/>
        <w:rPr>
          <w:color w:val="auto"/>
        </w:rPr>
      </w:pPr>
    </w:p>
    <w:p w:rsidR="00FE35D5" w:rsidRDefault="00FE35D5" w:rsidP="00B57A3A">
      <w:pPr>
        <w:spacing w:line="360" w:lineRule="auto"/>
        <w:jc w:val="both"/>
        <w:rPr>
          <w:color w:val="auto"/>
        </w:rPr>
      </w:pPr>
    </w:p>
    <w:p w:rsidR="00FE35D5" w:rsidRPr="00B57A3A" w:rsidRDefault="00FE35D5" w:rsidP="00B57A3A">
      <w:pPr>
        <w:spacing w:line="360" w:lineRule="auto"/>
        <w:jc w:val="both"/>
        <w:rPr>
          <w:color w:val="auto"/>
        </w:rPr>
      </w:pPr>
    </w:p>
    <w:p w:rsidR="00B57A3A" w:rsidRPr="00B57A3A" w:rsidRDefault="009007BB" w:rsidP="00B57A3A">
      <w:pPr>
        <w:spacing w:line="360" w:lineRule="auto"/>
        <w:jc w:val="both"/>
        <w:rPr>
          <w:color w:val="auto"/>
          <w:u w:val="single"/>
        </w:rPr>
      </w:pPr>
      <w:r>
        <w:rPr>
          <w:color w:val="auto"/>
          <w:u w:val="single"/>
        </w:rPr>
        <w:lastRenderedPageBreak/>
        <w:t>I. fejezet Bemutatkozás</w:t>
      </w:r>
    </w:p>
    <w:p w:rsidR="008C1A2D" w:rsidRPr="00B57A3A" w:rsidRDefault="00FE35D5" w:rsidP="00B57A3A">
      <w:pPr>
        <w:spacing w:line="360" w:lineRule="auto"/>
        <w:jc w:val="both"/>
        <w:rPr>
          <w:color w:val="auto"/>
        </w:rPr>
      </w:pPr>
      <w:r>
        <w:rPr>
          <w:color w:val="auto"/>
        </w:rPr>
        <w:t>Urbán Adrienn</w:t>
      </w:r>
      <w:r w:rsidR="00B57A3A">
        <w:rPr>
          <w:color w:val="auto"/>
        </w:rPr>
        <w:t>,</w:t>
      </w:r>
      <w:r>
        <w:rPr>
          <w:color w:val="auto"/>
        </w:rPr>
        <w:t xml:space="preserve"> </w:t>
      </w:r>
      <w:r w:rsidR="008C1A2D" w:rsidRPr="00B57A3A">
        <w:rPr>
          <w:color w:val="auto"/>
        </w:rPr>
        <w:t>16 éves</w:t>
      </w:r>
      <w:r w:rsidR="00B57A3A">
        <w:rPr>
          <w:color w:val="auto"/>
        </w:rPr>
        <w:t xml:space="preserve"> vagyok, a </w:t>
      </w:r>
      <w:r w:rsidR="008C1A2D" w:rsidRPr="00B57A3A">
        <w:rPr>
          <w:color w:val="auto"/>
        </w:rPr>
        <w:t>Toldi Miklós Élelmiszeripari</w:t>
      </w:r>
      <w:r w:rsidR="001566AD" w:rsidRPr="00B57A3A">
        <w:rPr>
          <w:color w:val="auto"/>
        </w:rPr>
        <w:t xml:space="preserve"> Szakgimnázium, Szakközép</w:t>
      </w:r>
      <w:r w:rsidR="00FC4D32" w:rsidRPr="00B57A3A">
        <w:rPr>
          <w:color w:val="auto"/>
        </w:rPr>
        <w:t>iskola és Kollégium</w:t>
      </w:r>
      <w:r w:rsidR="00B57A3A">
        <w:rPr>
          <w:color w:val="auto"/>
        </w:rPr>
        <w:t xml:space="preserve"> kertész tanulója.</w:t>
      </w:r>
    </w:p>
    <w:p w:rsidR="009007BB" w:rsidRDefault="009007BB" w:rsidP="00B57A3A">
      <w:pPr>
        <w:spacing w:line="360" w:lineRule="auto"/>
        <w:jc w:val="both"/>
        <w:rPr>
          <w:color w:val="auto"/>
          <w:u w:val="single"/>
        </w:rPr>
      </w:pPr>
    </w:p>
    <w:p w:rsidR="00752F37" w:rsidRPr="00B57A3A" w:rsidRDefault="009007BB" w:rsidP="00B57A3A">
      <w:pPr>
        <w:spacing w:line="360" w:lineRule="auto"/>
        <w:jc w:val="both"/>
        <w:rPr>
          <w:color w:val="auto"/>
          <w:u w:val="single"/>
        </w:rPr>
      </w:pPr>
      <w:r>
        <w:rPr>
          <w:color w:val="auto"/>
          <w:u w:val="single"/>
        </w:rPr>
        <w:t xml:space="preserve">II. fejezet </w:t>
      </w:r>
      <w:r w:rsidR="00FF09E6" w:rsidRPr="00B57A3A">
        <w:rPr>
          <w:color w:val="auto"/>
          <w:u w:val="single"/>
        </w:rPr>
        <w:t>Célok/Motiváció:</w:t>
      </w:r>
    </w:p>
    <w:p w:rsidR="00667697" w:rsidRPr="00B57A3A" w:rsidRDefault="00582E36" w:rsidP="00B57A3A">
      <w:pPr>
        <w:spacing w:line="360" w:lineRule="auto"/>
        <w:jc w:val="both"/>
        <w:rPr>
          <w:color w:val="auto"/>
        </w:rPr>
      </w:pPr>
      <w:r w:rsidRPr="00B57A3A">
        <w:rPr>
          <w:color w:val="auto"/>
        </w:rPr>
        <w:t>Azért érdekel</w:t>
      </w:r>
      <w:r w:rsidR="00023784" w:rsidRPr="00B57A3A">
        <w:rPr>
          <w:color w:val="auto"/>
        </w:rPr>
        <w:t xml:space="preserve">t </w:t>
      </w:r>
      <w:r w:rsidRPr="00B57A3A">
        <w:rPr>
          <w:color w:val="auto"/>
        </w:rPr>
        <w:t xml:space="preserve">ez a </w:t>
      </w:r>
      <w:r w:rsidR="00023784" w:rsidRPr="00B57A3A">
        <w:rPr>
          <w:color w:val="auto"/>
        </w:rPr>
        <w:t>program</w:t>
      </w:r>
      <w:r w:rsidR="000E44E0" w:rsidRPr="00B57A3A">
        <w:rPr>
          <w:color w:val="auto"/>
        </w:rPr>
        <w:t>, mert ki</w:t>
      </w:r>
      <w:r w:rsidR="00B57A3A">
        <w:rPr>
          <w:color w:val="auto"/>
        </w:rPr>
        <w:t xml:space="preserve"> </w:t>
      </w:r>
      <w:r w:rsidR="000E44E0" w:rsidRPr="00B57A3A">
        <w:rPr>
          <w:color w:val="auto"/>
        </w:rPr>
        <w:t>szerettem volna próbálni</w:t>
      </w:r>
      <w:r w:rsidR="00350BB2" w:rsidRPr="00B57A3A">
        <w:rPr>
          <w:color w:val="auto"/>
        </w:rPr>
        <w:t>, hogy</w:t>
      </w:r>
      <w:r w:rsidR="00B57A3A">
        <w:rPr>
          <w:color w:val="auto"/>
        </w:rPr>
        <w:t>an</w:t>
      </w:r>
      <w:r w:rsidR="00350BB2" w:rsidRPr="00B57A3A">
        <w:rPr>
          <w:color w:val="auto"/>
        </w:rPr>
        <w:t xml:space="preserve"> boldogulok egyedül. </w:t>
      </w:r>
      <w:r w:rsidR="00B57A3A">
        <w:rPr>
          <w:color w:val="auto"/>
        </w:rPr>
        <w:t>Szerettem volna világot látni, a</w:t>
      </w:r>
      <w:r w:rsidR="00586B19" w:rsidRPr="00B57A3A">
        <w:rPr>
          <w:color w:val="auto"/>
        </w:rPr>
        <w:t xml:space="preserve"> német</w:t>
      </w:r>
      <w:r w:rsidR="00FE35D5">
        <w:rPr>
          <w:color w:val="auto"/>
        </w:rPr>
        <w:t xml:space="preserve"> nyelvvel ismerkedni</w:t>
      </w:r>
      <w:r w:rsidR="00B57A3A">
        <w:rPr>
          <w:color w:val="auto"/>
        </w:rPr>
        <w:t>.</w:t>
      </w:r>
      <w:r w:rsidR="000E0D91" w:rsidRPr="00B57A3A">
        <w:rPr>
          <w:color w:val="auto"/>
        </w:rPr>
        <w:t xml:space="preserve"> </w:t>
      </w:r>
      <w:r w:rsidR="00FE35D5">
        <w:rPr>
          <w:color w:val="auto"/>
        </w:rPr>
        <w:t>Bár s</w:t>
      </w:r>
      <w:r w:rsidR="00B57A3A">
        <w:rPr>
          <w:color w:val="auto"/>
        </w:rPr>
        <w:t xml:space="preserve">zerintem a </w:t>
      </w:r>
      <w:r w:rsidR="00FE35D5">
        <w:rPr>
          <w:color w:val="auto"/>
        </w:rPr>
        <w:t xml:space="preserve">német nyelvet, </w:t>
      </w:r>
      <w:r w:rsidR="000E0D91" w:rsidRPr="00B57A3A">
        <w:rPr>
          <w:color w:val="auto"/>
        </w:rPr>
        <w:t xml:space="preserve">nehéz </w:t>
      </w:r>
      <w:r w:rsidR="00FE35D5">
        <w:rPr>
          <w:color w:val="auto"/>
        </w:rPr>
        <w:t>meg</w:t>
      </w:r>
      <w:r w:rsidR="000E0D91" w:rsidRPr="00B57A3A">
        <w:rPr>
          <w:color w:val="auto"/>
        </w:rPr>
        <w:t xml:space="preserve">tanulni, de </w:t>
      </w:r>
      <w:r w:rsidR="00B57A3A">
        <w:rPr>
          <w:color w:val="auto"/>
        </w:rPr>
        <w:t>érdekesnek találtam</w:t>
      </w:r>
      <w:r w:rsidR="00664D92" w:rsidRPr="00B57A3A">
        <w:rPr>
          <w:color w:val="auto"/>
        </w:rPr>
        <w:t xml:space="preserve">. Meg szerettem volna ismerni </w:t>
      </w:r>
      <w:r w:rsidR="00B57A3A">
        <w:rPr>
          <w:color w:val="auto"/>
        </w:rPr>
        <w:t>az Németországi hagyományokat, és kultúrát, é</w:t>
      </w:r>
      <w:r w:rsidR="00F600CC" w:rsidRPr="00B57A3A">
        <w:rPr>
          <w:color w:val="auto"/>
        </w:rPr>
        <w:t xml:space="preserve">s </w:t>
      </w:r>
      <w:r w:rsidR="00B57A3A">
        <w:rPr>
          <w:color w:val="auto"/>
        </w:rPr>
        <w:t xml:space="preserve">a </w:t>
      </w:r>
      <w:r w:rsidR="00F600CC" w:rsidRPr="00B57A3A">
        <w:rPr>
          <w:color w:val="auto"/>
        </w:rPr>
        <w:t xml:space="preserve">tengert </w:t>
      </w:r>
      <w:r w:rsidR="00FE35D5">
        <w:rPr>
          <w:color w:val="auto"/>
        </w:rPr>
        <w:t xml:space="preserve">is </w:t>
      </w:r>
      <w:r w:rsidR="00F600CC" w:rsidRPr="00B57A3A">
        <w:rPr>
          <w:color w:val="auto"/>
        </w:rPr>
        <w:t xml:space="preserve">látni. Mindig </w:t>
      </w:r>
      <w:r w:rsidR="00B57A3A">
        <w:rPr>
          <w:color w:val="auto"/>
        </w:rPr>
        <w:t>kíváncsi voltam más országok ételeire</w:t>
      </w:r>
      <w:r w:rsidR="00FE35D5">
        <w:rPr>
          <w:color w:val="auto"/>
        </w:rPr>
        <w:t xml:space="preserve"> is</w:t>
      </w:r>
      <w:r w:rsidR="00D74D0B" w:rsidRPr="00B57A3A">
        <w:rPr>
          <w:color w:val="auto"/>
        </w:rPr>
        <w:t>. Nagy</w:t>
      </w:r>
      <w:r w:rsidR="00FE35D5">
        <w:rPr>
          <w:color w:val="auto"/>
        </w:rPr>
        <w:t>on érdekelt az is, hogy milyen egy kertészet</w:t>
      </w:r>
      <w:r w:rsidR="00D74D0B" w:rsidRPr="00B57A3A">
        <w:rPr>
          <w:color w:val="auto"/>
        </w:rPr>
        <w:t xml:space="preserve"> </w:t>
      </w:r>
      <w:r w:rsidR="00FE35D5">
        <w:rPr>
          <w:color w:val="auto"/>
        </w:rPr>
        <w:t>külföldön</w:t>
      </w:r>
      <w:r w:rsidR="00B57C8B" w:rsidRPr="00B57A3A">
        <w:rPr>
          <w:color w:val="auto"/>
        </w:rPr>
        <w:t xml:space="preserve">. </w:t>
      </w:r>
      <w:r w:rsidR="00FE35D5">
        <w:rPr>
          <w:color w:val="auto"/>
        </w:rPr>
        <w:t xml:space="preserve">Célom hogy új ismereteket </w:t>
      </w:r>
      <w:r w:rsidR="00B57A3A">
        <w:rPr>
          <w:color w:val="auto"/>
        </w:rPr>
        <w:t xml:space="preserve">sajátítsak el. </w:t>
      </w:r>
      <w:r w:rsidR="00B57C8B" w:rsidRPr="00B57A3A">
        <w:rPr>
          <w:color w:val="auto"/>
        </w:rPr>
        <w:t xml:space="preserve"> </w:t>
      </w:r>
      <w:r w:rsidR="00D74D0B" w:rsidRPr="00B57A3A">
        <w:rPr>
          <w:color w:val="auto"/>
        </w:rPr>
        <w:t xml:space="preserve"> </w:t>
      </w:r>
      <w:r w:rsidR="00F600CC" w:rsidRPr="00B57A3A">
        <w:rPr>
          <w:color w:val="auto"/>
        </w:rPr>
        <w:t xml:space="preserve"> </w:t>
      </w:r>
    </w:p>
    <w:p w:rsidR="00B57A3A" w:rsidRDefault="00B57A3A" w:rsidP="00B57A3A">
      <w:pPr>
        <w:spacing w:line="360" w:lineRule="auto"/>
        <w:jc w:val="both"/>
        <w:rPr>
          <w:color w:val="auto"/>
        </w:rPr>
      </w:pPr>
    </w:p>
    <w:p w:rsidR="00B57A3A" w:rsidRPr="009007BB" w:rsidRDefault="009007BB" w:rsidP="00B57A3A">
      <w:pPr>
        <w:spacing w:line="360" w:lineRule="auto"/>
        <w:jc w:val="both"/>
        <w:rPr>
          <w:color w:val="auto"/>
          <w:u w:val="single"/>
        </w:rPr>
      </w:pPr>
      <w:r w:rsidRPr="009007BB">
        <w:rPr>
          <w:color w:val="auto"/>
          <w:u w:val="single"/>
        </w:rPr>
        <w:t>III. fejezet</w:t>
      </w:r>
      <w:r w:rsidR="00B57A3A" w:rsidRPr="009007BB">
        <w:rPr>
          <w:color w:val="auto"/>
          <w:u w:val="single"/>
        </w:rPr>
        <w:t xml:space="preserve"> </w:t>
      </w:r>
    </w:p>
    <w:p w:rsidR="00B57A3A" w:rsidRDefault="00B57A3A" w:rsidP="00423A36">
      <w:pPr>
        <w:spacing w:line="360" w:lineRule="auto"/>
        <w:jc w:val="center"/>
        <w:rPr>
          <w:color w:val="auto"/>
        </w:rPr>
      </w:pPr>
      <w:r>
        <w:rPr>
          <w:color w:val="auto"/>
        </w:rPr>
        <w:t>Részletes munkanapló</w:t>
      </w:r>
    </w:p>
    <w:p w:rsidR="003008FA" w:rsidRPr="00B57A3A" w:rsidRDefault="003008FA" w:rsidP="00B57A3A">
      <w:pPr>
        <w:spacing w:line="360" w:lineRule="auto"/>
        <w:jc w:val="both"/>
        <w:rPr>
          <w:color w:val="auto"/>
        </w:rPr>
      </w:pPr>
      <w:r w:rsidRPr="00B57A3A">
        <w:rPr>
          <w:color w:val="auto"/>
        </w:rPr>
        <w:t xml:space="preserve">Utazás: </w:t>
      </w:r>
    </w:p>
    <w:p w:rsidR="003008FA" w:rsidRPr="00B57A3A" w:rsidRDefault="001319D3" w:rsidP="00B57A3A">
      <w:pPr>
        <w:spacing w:line="360" w:lineRule="auto"/>
        <w:jc w:val="both"/>
        <w:rPr>
          <w:color w:val="auto"/>
        </w:rPr>
      </w:pPr>
      <w:r w:rsidRPr="00B57A3A">
        <w:rPr>
          <w:color w:val="auto"/>
        </w:rPr>
        <w:t xml:space="preserve">Vasárnap hajnali 5 órakor indultunk </w:t>
      </w:r>
      <w:r w:rsidR="007952B4" w:rsidRPr="00B57A3A">
        <w:rPr>
          <w:color w:val="auto"/>
        </w:rPr>
        <w:t>az iskola elől</w:t>
      </w:r>
      <w:r w:rsidR="0064591B" w:rsidRPr="00B57A3A">
        <w:rPr>
          <w:color w:val="auto"/>
        </w:rPr>
        <w:t xml:space="preserve"> iskola busszal Budapestre </w:t>
      </w:r>
      <w:r w:rsidR="00331FA0" w:rsidRPr="00B57A3A">
        <w:rPr>
          <w:color w:val="auto"/>
        </w:rPr>
        <w:t>a Népligeti busz pályaudvarra</w:t>
      </w:r>
      <w:r w:rsidR="0086648F" w:rsidRPr="00B57A3A">
        <w:rPr>
          <w:color w:val="auto"/>
        </w:rPr>
        <w:t xml:space="preserve">. A buszpályaudvarról tovább </w:t>
      </w:r>
      <w:r w:rsidR="00302298" w:rsidRPr="00B57A3A">
        <w:rPr>
          <w:color w:val="auto"/>
        </w:rPr>
        <w:t>u</w:t>
      </w:r>
      <w:r w:rsidR="00B57A3A">
        <w:rPr>
          <w:color w:val="auto"/>
        </w:rPr>
        <w:t>taztunk egy</w:t>
      </w:r>
      <w:r w:rsidR="00302298" w:rsidRPr="00B57A3A">
        <w:rPr>
          <w:color w:val="auto"/>
        </w:rPr>
        <w:t xml:space="preserve"> Flix busszal</w:t>
      </w:r>
      <w:r w:rsidR="009A45BD" w:rsidRPr="00B57A3A">
        <w:rPr>
          <w:color w:val="auto"/>
        </w:rPr>
        <w:t>. A buszon volt fedélzeti mosdó</w:t>
      </w:r>
      <w:r w:rsidR="00E128CB" w:rsidRPr="00B57A3A">
        <w:rPr>
          <w:color w:val="auto"/>
        </w:rPr>
        <w:t>, wifi</w:t>
      </w:r>
      <w:r w:rsidR="008C4D37" w:rsidRPr="00B57A3A">
        <w:rPr>
          <w:color w:val="auto"/>
        </w:rPr>
        <w:t xml:space="preserve">, </w:t>
      </w:r>
      <w:r w:rsidR="009507B9" w:rsidRPr="00B57A3A">
        <w:rPr>
          <w:color w:val="auto"/>
        </w:rPr>
        <w:t>állítható</w:t>
      </w:r>
      <w:r w:rsidR="00B57A3A">
        <w:rPr>
          <w:color w:val="auto"/>
        </w:rPr>
        <w:t xml:space="preserve"> ülésekkel</w:t>
      </w:r>
      <w:r w:rsidR="008C4D37" w:rsidRPr="00B57A3A">
        <w:rPr>
          <w:color w:val="auto"/>
        </w:rPr>
        <w:t xml:space="preserve"> ellátva. Így kényelmesen utaztunk. </w:t>
      </w:r>
      <w:r w:rsidR="00F576A1" w:rsidRPr="00B57A3A">
        <w:rPr>
          <w:color w:val="auto"/>
        </w:rPr>
        <w:t xml:space="preserve">A busszal megálltunk többször is benzinkutaknál, és </w:t>
      </w:r>
      <w:r w:rsidR="00B57A3A">
        <w:rPr>
          <w:color w:val="auto"/>
        </w:rPr>
        <w:t xml:space="preserve">más </w:t>
      </w:r>
      <w:r w:rsidR="00B3580C" w:rsidRPr="00B57A3A">
        <w:rPr>
          <w:color w:val="auto"/>
        </w:rPr>
        <w:t xml:space="preserve">megálló helyeken. A következő városokban </w:t>
      </w:r>
      <w:r w:rsidR="00B57A3A">
        <w:rPr>
          <w:color w:val="auto"/>
        </w:rPr>
        <w:t>álltunk</w:t>
      </w:r>
      <w:r w:rsidR="00B3580C" w:rsidRPr="00B57A3A">
        <w:rPr>
          <w:color w:val="auto"/>
        </w:rPr>
        <w:t xml:space="preserve"> meg</w:t>
      </w:r>
      <w:r w:rsidR="00EA49F7" w:rsidRPr="00B57A3A">
        <w:rPr>
          <w:color w:val="auto"/>
        </w:rPr>
        <w:t xml:space="preserve">: </w:t>
      </w:r>
    </w:p>
    <w:p w:rsidR="00EA49F7" w:rsidRPr="00B57A3A" w:rsidRDefault="00A707C2" w:rsidP="00B57A3A">
      <w:pPr>
        <w:pStyle w:val="Listaszerbekezds"/>
        <w:numPr>
          <w:ilvl w:val="0"/>
          <w:numId w:val="17"/>
        </w:numPr>
        <w:spacing w:line="360" w:lineRule="auto"/>
        <w:jc w:val="both"/>
        <w:rPr>
          <w:color w:val="auto"/>
        </w:rPr>
      </w:pPr>
      <w:r w:rsidRPr="00B57A3A">
        <w:rPr>
          <w:color w:val="auto"/>
        </w:rPr>
        <w:t>Pozsony</w:t>
      </w:r>
    </w:p>
    <w:p w:rsidR="00A707C2" w:rsidRPr="00B57A3A" w:rsidRDefault="00A707C2" w:rsidP="00B57A3A">
      <w:pPr>
        <w:pStyle w:val="Listaszerbekezds"/>
        <w:numPr>
          <w:ilvl w:val="0"/>
          <w:numId w:val="17"/>
        </w:numPr>
        <w:spacing w:line="360" w:lineRule="auto"/>
        <w:jc w:val="both"/>
        <w:rPr>
          <w:color w:val="auto"/>
        </w:rPr>
      </w:pPr>
      <w:r w:rsidRPr="00B57A3A">
        <w:rPr>
          <w:color w:val="auto"/>
        </w:rPr>
        <w:t>Prága</w:t>
      </w:r>
    </w:p>
    <w:p w:rsidR="00A707C2" w:rsidRPr="00B57A3A" w:rsidRDefault="00A707C2" w:rsidP="00B57A3A">
      <w:pPr>
        <w:pStyle w:val="Listaszerbekezds"/>
        <w:numPr>
          <w:ilvl w:val="0"/>
          <w:numId w:val="17"/>
        </w:numPr>
        <w:spacing w:line="360" w:lineRule="auto"/>
        <w:jc w:val="both"/>
        <w:rPr>
          <w:color w:val="auto"/>
        </w:rPr>
      </w:pPr>
      <w:r w:rsidRPr="00B57A3A">
        <w:rPr>
          <w:color w:val="auto"/>
        </w:rPr>
        <w:t>Berlin</w:t>
      </w:r>
    </w:p>
    <w:p w:rsidR="00B27290" w:rsidRPr="00B57A3A" w:rsidRDefault="00E20098" w:rsidP="00B57A3A">
      <w:pPr>
        <w:spacing w:line="360" w:lineRule="auto"/>
        <w:jc w:val="both"/>
        <w:rPr>
          <w:color w:val="auto"/>
        </w:rPr>
      </w:pPr>
      <w:r w:rsidRPr="00B57A3A">
        <w:rPr>
          <w:color w:val="auto"/>
        </w:rPr>
        <w:lastRenderedPageBreak/>
        <w:t xml:space="preserve">Berlinben átszálltunk a </w:t>
      </w:r>
      <w:r w:rsidR="00B57A3A">
        <w:rPr>
          <w:color w:val="auto"/>
        </w:rPr>
        <w:t>Rostockba közlekedő</w:t>
      </w:r>
      <w:r w:rsidR="00641000" w:rsidRPr="00B57A3A">
        <w:rPr>
          <w:color w:val="auto"/>
        </w:rPr>
        <w:t xml:space="preserve"> Flix buszra. </w:t>
      </w:r>
      <w:r w:rsidR="00B57A3A">
        <w:rPr>
          <w:color w:val="auto"/>
        </w:rPr>
        <w:t>Az út összesen 16 óra hosszú</w:t>
      </w:r>
      <w:r w:rsidR="00132E11" w:rsidRPr="00B57A3A">
        <w:rPr>
          <w:color w:val="auto"/>
        </w:rPr>
        <w:t xml:space="preserve"> volt. </w:t>
      </w:r>
      <w:r w:rsidR="00C7395C" w:rsidRPr="00B57A3A">
        <w:rPr>
          <w:color w:val="auto"/>
        </w:rPr>
        <w:t xml:space="preserve">Rostockba meg érkeztünk </w:t>
      </w:r>
      <w:r w:rsidR="00B57A3A">
        <w:rPr>
          <w:color w:val="auto"/>
        </w:rPr>
        <w:t>éjszaka 11:30-ra</w:t>
      </w:r>
      <w:r w:rsidR="00C7395C" w:rsidRPr="00B57A3A">
        <w:rPr>
          <w:color w:val="auto"/>
        </w:rPr>
        <w:t xml:space="preserve">, </w:t>
      </w:r>
      <w:r w:rsidR="00A00324" w:rsidRPr="00B57A3A">
        <w:rPr>
          <w:color w:val="auto"/>
        </w:rPr>
        <w:t xml:space="preserve">ott már vártak taxival Eddáék. </w:t>
      </w:r>
      <w:r w:rsidR="002C508B" w:rsidRPr="00B57A3A">
        <w:rPr>
          <w:color w:val="auto"/>
        </w:rPr>
        <w:t>Rostockból tovább utaztunk Sanitzba</w:t>
      </w:r>
      <w:r w:rsidR="00FE59B3" w:rsidRPr="00B57A3A">
        <w:rPr>
          <w:color w:val="auto"/>
        </w:rPr>
        <w:t>, ahol Edda lakik is megszálltunk ott.</w:t>
      </w:r>
      <w:r w:rsidR="00EB0A29" w:rsidRPr="00B57A3A">
        <w:rPr>
          <w:color w:val="auto"/>
        </w:rPr>
        <w:t xml:space="preserve"> Éjfélre oda értünk</w:t>
      </w:r>
      <w:r w:rsidR="00B27290" w:rsidRPr="00B57A3A">
        <w:rPr>
          <w:color w:val="auto"/>
        </w:rPr>
        <w:t>.</w:t>
      </w:r>
    </w:p>
    <w:p w:rsidR="00B27290" w:rsidRPr="00B57A3A" w:rsidRDefault="00B27290" w:rsidP="00B57A3A">
      <w:pPr>
        <w:spacing w:line="360" w:lineRule="auto"/>
        <w:jc w:val="both"/>
        <w:rPr>
          <w:color w:val="auto"/>
        </w:rPr>
      </w:pPr>
    </w:p>
    <w:p w:rsidR="00C50C31" w:rsidRPr="00B57A3A" w:rsidRDefault="00C50C31" w:rsidP="00B57A3A">
      <w:pPr>
        <w:spacing w:line="360" w:lineRule="auto"/>
        <w:jc w:val="both"/>
        <w:rPr>
          <w:color w:val="auto"/>
        </w:rPr>
      </w:pPr>
      <w:r w:rsidRPr="00B57A3A">
        <w:rPr>
          <w:color w:val="auto"/>
        </w:rPr>
        <w:t>1</w:t>
      </w:r>
      <w:r w:rsidR="0043333C">
        <w:rPr>
          <w:color w:val="auto"/>
        </w:rPr>
        <w:t>.</w:t>
      </w:r>
      <w:r w:rsidR="006E1B7D">
        <w:rPr>
          <w:color w:val="auto"/>
        </w:rPr>
        <w:t xml:space="preserve"> </w:t>
      </w:r>
      <w:r w:rsidRPr="00B57A3A">
        <w:rPr>
          <w:color w:val="auto"/>
        </w:rPr>
        <w:t>hét:</w:t>
      </w:r>
    </w:p>
    <w:p w:rsidR="009C01B0" w:rsidRDefault="0052356A" w:rsidP="00B57A3A">
      <w:pPr>
        <w:spacing w:line="360" w:lineRule="auto"/>
        <w:jc w:val="both"/>
        <w:rPr>
          <w:color w:val="auto"/>
        </w:rPr>
      </w:pPr>
      <w:r>
        <w:rPr>
          <w:noProof/>
          <w:color w:val="auto"/>
          <w:lang w:eastAsia="hu-H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2125345</wp:posOffset>
            </wp:positionH>
            <wp:positionV relativeFrom="paragraph">
              <wp:posOffset>3053715</wp:posOffset>
            </wp:positionV>
            <wp:extent cx="2489200" cy="3315970"/>
            <wp:effectExtent l="19050" t="0" r="6350" b="0"/>
            <wp:wrapTopAndBottom/>
            <wp:docPr id="1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48920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71E" w:rsidRPr="00B57A3A">
        <w:rPr>
          <w:color w:val="auto"/>
        </w:rPr>
        <w:t>Hétfőn fél nyolckor reggeliztünk</w:t>
      </w:r>
      <w:r w:rsidR="00663A42" w:rsidRPr="00B57A3A">
        <w:rPr>
          <w:color w:val="auto"/>
        </w:rPr>
        <w:t xml:space="preserve">. Reggeli után </w:t>
      </w:r>
      <w:r w:rsidR="00AF1321" w:rsidRPr="00B57A3A">
        <w:rPr>
          <w:color w:val="auto"/>
        </w:rPr>
        <w:t>f</w:t>
      </w:r>
      <w:r w:rsidR="00423A36">
        <w:rPr>
          <w:color w:val="auto"/>
        </w:rPr>
        <w:t>elmentünk és 3 órát tanultuk a n</w:t>
      </w:r>
      <w:r w:rsidR="00AF1321" w:rsidRPr="00B57A3A">
        <w:rPr>
          <w:color w:val="auto"/>
        </w:rPr>
        <w:t>émet nyelvet Eddával</w:t>
      </w:r>
      <w:r w:rsidR="00773BF6" w:rsidRPr="00B57A3A">
        <w:rPr>
          <w:color w:val="auto"/>
        </w:rPr>
        <w:t>. Tartottunk 15</w:t>
      </w:r>
      <w:r w:rsidR="00423A36">
        <w:rPr>
          <w:color w:val="auto"/>
        </w:rPr>
        <w:t xml:space="preserve"> </w:t>
      </w:r>
      <w:r w:rsidR="00773BF6" w:rsidRPr="00B57A3A">
        <w:rPr>
          <w:color w:val="auto"/>
        </w:rPr>
        <w:t>perces szünetet is.</w:t>
      </w:r>
      <w:r w:rsidR="00A55B35" w:rsidRPr="00B57A3A">
        <w:rPr>
          <w:color w:val="auto"/>
        </w:rPr>
        <w:t xml:space="preserve"> Tanárnő mindenkinek oda adta a heti </w:t>
      </w:r>
      <w:r w:rsidR="009C01B0">
        <w:rPr>
          <w:color w:val="auto"/>
        </w:rPr>
        <w:t xml:space="preserve">költő </w:t>
      </w:r>
      <w:r w:rsidR="00A55B35" w:rsidRPr="00B57A3A">
        <w:rPr>
          <w:color w:val="auto"/>
        </w:rPr>
        <w:t>pénzét.</w:t>
      </w:r>
      <w:r w:rsidR="00773BF6" w:rsidRPr="00B57A3A">
        <w:rPr>
          <w:color w:val="auto"/>
        </w:rPr>
        <w:t xml:space="preserve"> </w:t>
      </w:r>
      <w:r w:rsidR="00014D4A" w:rsidRPr="00B57A3A">
        <w:rPr>
          <w:color w:val="auto"/>
        </w:rPr>
        <w:t>Délben ebédeltünk</w:t>
      </w:r>
      <w:r w:rsidR="008F30AB" w:rsidRPr="00B57A3A">
        <w:rPr>
          <w:color w:val="auto"/>
        </w:rPr>
        <w:t>. Fél 2-kor elindultunk tanárn</w:t>
      </w:r>
      <w:r w:rsidR="00032991" w:rsidRPr="00B57A3A">
        <w:rPr>
          <w:color w:val="auto"/>
        </w:rPr>
        <w:t>ővel és Eddával</w:t>
      </w:r>
      <w:r w:rsidR="009C01B0">
        <w:rPr>
          <w:color w:val="auto"/>
        </w:rPr>
        <w:t xml:space="preserve"> Rostockba meg</w:t>
      </w:r>
      <w:r w:rsidR="00763984" w:rsidRPr="00B57A3A">
        <w:rPr>
          <w:color w:val="auto"/>
        </w:rPr>
        <w:t>venni a bérleteket</w:t>
      </w:r>
      <w:r w:rsidR="009C01B0">
        <w:rPr>
          <w:color w:val="auto"/>
        </w:rPr>
        <w:t>, amivel a szállás és a munkahely között tudtunk közlekedni</w:t>
      </w:r>
      <w:r w:rsidR="00763984" w:rsidRPr="00B57A3A">
        <w:rPr>
          <w:color w:val="auto"/>
        </w:rPr>
        <w:t>.</w:t>
      </w:r>
      <w:r w:rsidR="00C52D8C" w:rsidRPr="00B57A3A">
        <w:rPr>
          <w:color w:val="auto"/>
        </w:rPr>
        <w:t xml:space="preserve"> Ezután bementünk a városba </w:t>
      </w:r>
      <w:r w:rsidR="003C3ECE" w:rsidRPr="00B57A3A">
        <w:rPr>
          <w:color w:val="auto"/>
        </w:rPr>
        <w:t>villamossal szétnézni</w:t>
      </w:r>
      <w:r w:rsidR="000A2F2D" w:rsidRPr="00B57A3A">
        <w:rPr>
          <w:color w:val="auto"/>
        </w:rPr>
        <w:t xml:space="preserve">. </w:t>
      </w:r>
      <w:r w:rsidR="009C01B0">
        <w:rPr>
          <w:color w:val="auto"/>
        </w:rPr>
        <w:t>El</w:t>
      </w:r>
      <w:r w:rsidR="0067374E" w:rsidRPr="00B57A3A">
        <w:rPr>
          <w:color w:val="auto"/>
        </w:rPr>
        <w:t xml:space="preserve">haladtunk a piacnál ott lehetett látni a polgármesteri hivatalt és ahol régen </w:t>
      </w:r>
      <w:r w:rsidR="00706B06" w:rsidRPr="00B57A3A">
        <w:rPr>
          <w:color w:val="auto"/>
        </w:rPr>
        <w:t>a matrózok szálltak meg azt a hotelt is.</w:t>
      </w:r>
      <w:r w:rsidR="000C1D27" w:rsidRPr="00B57A3A">
        <w:rPr>
          <w:color w:val="auto"/>
        </w:rPr>
        <w:t xml:space="preserve"> Megnéztük a városkaput is.</w:t>
      </w:r>
      <w:r w:rsidR="001D3F84" w:rsidRPr="00B57A3A">
        <w:rPr>
          <w:color w:val="auto"/>
        </w:rPr>
        <w:t xml:space="preserve"> </w:t>
      </w:r>
      <w:r w:rsidR="009C01B0">
        <w:rPr>
          <w:color w:val="auto"/>
        </w:rPr>
        <w:t xml:space="preserve">Rostocknak hét városkapuja van. </w:t>
      </w:r>
      <w:r w:rsidR="001D3F84" w:rsidRPr="00B57A3A">
        <w:rPr>
          <w:color w:val="auto"/>
        </w:rPr>
        <w:t>Ellátogattunk a Szent Mária templomba is, a</w:t>
      </w:r>
      <w:r w:rsidR="009C01B0">
        <w:rPr>
          <w:color w:val="auto"/>
        </w:rPr>
        <w:t>hol szi</w:t>
      </w:r>
      <w:r>
        <w:rPr>
          <w:color w:val="auto"/>
        </w:rPr>
        <w:t xml:space="preserve">ntén rengeteg látni való volt, </w:t>
      </w:r>
      <w:r w:rsidR="009C01B0">
        <w:rPr>
          <w:color w:val="auto"/>
        </w:rPr>
        <w:t>mint</w:t>
      </w:r>
      <w:r>
        <w:rPr>
          <w:color w:val="auto"/>
        </w:rPr>
        <w:t xml:space="preserve"> pl: (</w:t>
      </w:r>
      <w:r w:rsidR="0091739E" w:rsidRPr="00B57A3A">
        <w:rPr>
          <w:color w:val="auto"/>
        </w:rPr>
        <w:t xml:space="preserve">harang, orgona, </w:t>
      </w:r>
      <w:r w:rsidR="009C01B0">
        <w:rPr>
          <w:color w:val="auto"/>
        </w:rPr>
        <w:t>világóra, naptár,</w:t>
      </w:r>
      <w:r w:rsidR="0091739E" w:rsidRPr="00B57A3A">
        <w:rPr>
          <w:color w:val="auto"/>
        </w:rPr>
        <w:t xml:space="preserve"> amin régen a ha</w:t>
      </w:r>
      <w:r w:rsidR="009C01B0">
        <w:rPr>
          <w:color w:val="auto"/>
        </w:rPr>
        <w:t>jósok számolták a napokat stb.)</w:t>
      </w:r>
      <w:r w:rsidR="00B74B34" w:rsidRPr="00B57A3A">
        <w:rPr>
          <w:color w:val="auto"/>
        </w:rPr>
        <w:t xml:space="preserve">. Elmentünk a Rostocki kikötőhöz is, ami a Balti tengerbe folyik. </w:t>
      </w:r>
    </w:p>
    <w:p w:rsidR="009C01B0" w:rsidRDefault="009C01B0" w:rsidP="00B57A3A">
      <w:pPr>
        <w:spacing w:line="360" w:lineRule="auto"/>
        <w:jc w:val="both"/>
        <w:rPr>
          <w:color w:val="auto"/>
        </w:rPr>
      </w:pPr>
      <w:r>
        <w:rPr>
          <w:noProof/>
          <w:color w:val="auto"/>
          <w:lang w:eastAsia="hu-H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1508125</wp:posOffset>
            </wp:positionH>
            <wp:positionV relativeFrom="paragraph">
              <wp:posOffset>2700020</wp:posOffset>
            </wp:positionV>
            <wp:extent cx="3296920" cy="2463165"/>
            <wp:effectExtent l="19050" t="0" r="0" b="0"/>
            <wp:wrapTopAndBottom/>
            <wp:docPr id="11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92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auto"/>
          <w:lang w:eastAsia="hu-HU"/>
        </w:rPr>
        <w:t xml:space="preserve"> </w:t>
      </w:r>
      <w:r>
        <w:rPr>
          <w:noProof/>
          <w:color w:val="auto"/>
          <w:lang w:eastAsia="hu-HU"/>
        </w:rPr>
        <w:drawing>
          <wp:inline distT="0" distB="0" distL="0" distR="0">
            <wp:extent cx="2676436" cy="1994053"/>
            <wp:effectExtent l="19050" t="0" r="0" b="0"/>
            <wp:docPr id="9" name="Kép 6" descr="C:\Users\User\Desktop\Adri képek Rostock\40645963_263657644346464_9030787262375264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dri képek Rostock\40645963_263657644346464_9030787262375264256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24" cy="199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 </w:t>
      </w:r>
      <w:r w:rsidR="0052356A">
        <w:rPr>
          <w:color w:val="auto"/>
        </w:rPr>
        <w:t xml:space="preserve">      </w:t>
      </w:r>
      <w:r>
        <w:rPr>
          <w:color w:val="auto"/>
        </w:rPr>
        <w:t xml:space="preserve">  </w:t>
      </w:r>
      <w:r>
        <w:rPr>
          <w:noProof/>
          <w:color w:val="auto"/>
          <w:lang w:eastAsia="hu-HU"/>
        </w:rPr>
        <w:drawing>
          <wp:inline distT="0" distB="0" distL="0" distR="0">
            <wp:extent cx="2680083" cy="2008148"/>
            <wp:effectExtent l="19050" t="0" r="5967" b="0"/>
            <wp:docPr id="10" name="Kép 7" descr="C:\Users\User\Desktop\Adri képek Rostock\40538938_259785934866469_225256410311557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Adri képek Rostock\40538938_259785934866469_225256410311557120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73" cy="200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56A" w:rsidRDefault="009C01B0" w:rsidP="00B57A3A">
      <w:pPr>
        <w:spacing w:line="360" w:lineRule="auto"/>
        <w:jc w:val="both"/>
        <w:rPr>
          <w:color w:val="auto"/>
        </w:rPr>
      </w:pPr>
      <w:r>
        <w:rPr>
          <w:color w:val="auto"/>
        </w:rPr>
        <w:t xml:space="preserve">  </w:t>
      </w:r>
    </w:p>
    <w:p w:rsidR="00C50C31" w:rsidRPr="00B57A3A" w:rsidRDefault="009C01B0" w:rsidP="00B57A3A">
      <w:pPr>
        <w:spacing w:line="360" w:lineRule="auto"/>
        <w:jc w:val="both"/>
        <w:rPr>
          <w:color w:val="auto"/>
        </w:rPr>
      </w:pPr>
      <w:r>
        <w:rPr>
          <w:color w:val="auto"/>
        </w:rPr>
        <w:t xml:space="preserve"> A rostocki</w:t>
      </w:r>
      <w:r w:rsidR="00191CEA" w:rsidRPr="00B57A3A">
        <w:rPr>
          <w:color w:val="auto"/>
        </w:rPr>
        <w:t xml:space="preserve"> egyetem </w:t>
      </w:r>
      <w:r>
        <w:rPr>
          <w:color w:val="auto"/>
        </w:rPr>
        <w:t>mellett volt egy kitömött állat</w:t>
      </w:r>
      <w:r w:rsidR="00C25EFD" w:rsidRPr="00B57A3A">
        <w:rPr>
          <w:color w:val="auto"/>
        </w:rPr>
        <w:t>kiállítás</w:t>
      </w:r>
      <w:r w:rsidR="00191CEA" w:rsidRPr="00B57A3A">
        <w:rPr>
          <w:color w:val="auto"/>
        </w:rPr>
        <w:t xml:space="preserve"> </w:t>
      </w:r>
      <w:r w:rsidR="00036069" w:rsidRPr="00B57A3A">
        <w:rPr>
          <w:color w:val="auto"/>
        </w:rPr>
        <w:t>ezek az állatok voltak:</w:t>
      </w:r>
    </w:p>
    <w:p w:rsidR="00036069" w:rsidRPr="00B57A3A" w:rsidRDefault="00036069" w:rsidP="00B57A3A">
      <w:pPr>
        <w:pStyle w:val="Listaszerbekezds"/>
        <w:numPr>
          <w:ilvl w:val="0"/>
          <w:numId w:val="18"/>
        </w:numPr>
        <w:spacing w:line="360" w:lineRule="auto"/>
        <w:jc w:val="both"/>
        <w:rPr>
          <w:color w:val="auto"/>
        </w:rPr>
      </w:pPr>
      <w:r w:rsidRPr="00B57A3A">
        <w:rPr>
          <w:color w:val="auto"/>
        </w:rPr>
        <w:t>Jegesmedve</w:t>
      </w:r>
    </w:p>
    <w:p w:rsidR="00036069" w:rsidRPr="00B57A3A" w:rsidRDefault="00036069" w:rsidP="00B57A3A">
      <w:pPr>
        <w:pStyle w:val="Listaszerbekezds"/>
        <w:numPr>
          <w:ilvl w:val="0"/>
          <w:numId w:val="18"/>
        </w:numPr>
        <w:spacing w:line="360" w:lineRule="auto"/>
        <w:jc w:val="both"/>
        <w:rPr>
          <w:color w:val="auto"/>
        </w:rPr>
      </w:pPr>
      <w:r w:rsidRPr="00B57A3A">
        <w:rPr>
          <w:color w:val="auto"/>
        </w:rPr>
        <w:t>Tigris</w:t>
      </w:r>
    </w:p>
    <w:p w:rsidR="00036069" w:rsidRPr="00B57A3A" w:rsidRDefault="00036069" w:rsidP="00B57A3A">
      <w:pPr>
        <w:pStyle w:val="Listaszerbekezds"/>
        <w:numPr>
          <w:ilvl w:val="0"/>
          <w:numId w:val="18"/>
        </w:numPr>
        <w:spacing w:line="360" w:lineRule="auto"/>
        <w:jc w:val="both"/>
        <w:rPr>
          <w:color w:val="auto"/>
        </w:rPr>
      </w:pPr>
      <w:r w:rsidRPr="00B57A3A">
        <w:rPr>
          <w:color w:val="auto"/>
        </w:rPr>
        <w:t xml:space="preserve">A lábon lőtt gólya </w:t>
      </w:r>
    </w:p>
    <w:p w:rsidR="00F46073" w:rsidRPr="00B57A3A" w:rsidRDefault="00F46073" w:rsidP="00B57A3A">
      <w:pPr>
        <w:pStyle w:val="Listaszerbekezds"/>
        <w:numPr>
          <w:ilvl w:val="0"/>
          <w:numId w:val="18"/>
        </w:numPr>
        <w:spacing w:line="360" w:lineRule="auto"/>
        <w:jc w:val="both"/>
        <w:rPr>
          <w:color w:val="auto"/>
        </w:rPr>
      </w:pPr>
      <w:r w:rsidRPr="00B57A3A">
        <w:rPr>
          <w:color w:val="auto"/>
        </w:rPr>
        <w:t>Delfin</w:t>
      </w:r>
      <w:r w:rsidR="00750F8C" w:rsidRPr="00B57A3A">
        <w:rPr>
          <w:color w:val="auto"/>
        </w:rPr>
        <w:t xml:space="preserve"> </w:t>
      </w:r>
    </w:p>
    <w:p w:rsidR="00750F8C" w:rsidRPr="00B57A3A" w:rsidRDefault="00750F8C" w:rsidP="00B57A3A">
      <w:pPr>
        <w:pStyle w:val="Listaszerbekezds"/>
        <w:numPr>
          <w:ilvl w:val="0"/>
          <w:numId w:val="18"/>
        </w:numPr>
        <w:spacing w:line="360" w:lineRule="auto"/>
        <w:jc w:val="both"/>
        <w:rPr>
          <w:color w:val="auto"/>
        </w:rPr>
      </w:pPr>
      <w:r w:rsidRPr="00B57A3A">
        <w:rPr>
          <w:color w:val="auto"/>
        </w:rPr>
        <w:t>vadmacska</w:t>
      </w:r>
    </w:p>
    <w:p w:rsidR="00750F8C" w:rsidRPr="00B57A3A" w:rsidRDefault="00750F8C" w:rsidP="00B57A3A">
      <w:pPr>
        <w:pStyle w:val="Listaszerbekezds"/>
        <w:numPr>
          <w:ilvl w:val="0"/>
          <w:numId w:val="18"/>
        </w:numPr>
        <w:spacing w:line="360" w:lineRule="auto"/>
        <w:jc w:val="both"/>
        <w:rPr>
          <w:color w:val="auto"/>
        </w:rPr>
      </w:pPr>
      <w:r w:rsidRPr="00B57A3A">
        <w:rPr>
          <w:color w:val="auto"/>
        </w:rPr>
        <w:t>Tengeri állatok</w:t>
      </w:r>
      <w:r w:rsidR="00013220" w:rsidRPr="00B57A3A">
        <w:rPr>
          <w:color w:val="auto"/>
        </w:rPr>
        <w:t>:</w:t>
      </w:r>
    </w:p>
    <w:p w:rsidR="00013220" w:rsidRPr="00B57A3A" w:rsidRDefault="00013220" w:rsidP="00B57A3A">
      <w:pPr>
        <w:pStyle w:val="Listaszerbekezds"/>
        <w:numPr>
          <w:ilvl w:val="0"/>
          <w:numId w:val="18"/>
        </w:numPr>
        <w:spacing w:line="360" w:lineRule="auto"/>
        <w:jc w:val="both"/>
        <w:rPr>
          <w:color w:val="auto"/>
        </w:rPr>
      </w:pPr>
      <w:r w:rsidRPr="00B57A3A">
        <w:rPr>
          <w:color w:val="auto"/>
        </w:rPr>
        <w:t>Tintahal, tengeri sün stb.</w:t>
      </w:r>
    </w:p>
    <w:p w:rsidR="00013220" w:rsidRPr="00B57A3A" w:rsidRDefault="002F5DED" w:rsidP="00B57A3A">
      <w:pPr>
        <w:pStyle w:val="Listaszerbekezds"/>
        <w:numPr>
          <w:ilvl w:val="0"/>
          <w:numId w:val="18"/>
        </w:numPr>
        <w:spacing w:line="360" w:lineRule="auto"/>
        <w:jc w:val="both"/>
        <w:rPr>
          <w:color w:val="auto"/>
        </w:rPr>
      </w:pPr>
      <w:r w:rsidRPr="00B57A3A">
        <w:rPr>
          <w:color w:val="auto"/>
        </w:rPr>
        <w:t>hüllők</w:t>
      </w:r>
    </w:p>
    <w:p w:rsidR="00013220" w:rsidRDefault="009C01B0" w:rsidP="00B57A3A">
      <w:pPr>
        <w:pStyle w:val="Listaszerbekezds"/>
        <w:numPr>
          <w:ilvl w:val="0"/>
          <w:numId w:val="18"/>
        </w:numPr>
        <w:spacing w:line="360" w:lineRule="auto"/>
        <w:jc w:val="both"/>
        <w:rPr>
          <w:color w:val="auto"/>
        </w:rPr>
      </w:pPr>
      <w:r>
        <w:rPr>
          <w:color w:val="auto"/>
        </w:rPr>
        <w:t>Sirály és még sok más.</w:t>
      </w:r>
    </w:p>
    <w:p w:rsidR="009C01B0" w:rsidRPr="009C01B0" w:rsidRDefault="009C01B0" w:rsidP="009C01B0">
      <w:pPr>
        <w:spacing w:line="360" w:lineRule="auto"/>
        <w:ind w:left="360"/>
        <w:jc w:val="center"/>
        <w:rPr>
          <w:color w:val="auto"/>
        </w:rPr>
      </w:pPr>
      <w:r>
        <w:rPr>
          <w:noProof/>
          <w:color w:val="auto"/>
          <w:lang w:eastAsia="hu-HU"/>
        </w:rPr>
        <w:lastRenderedPageBreak/>
        <w:drawing>
          <wp:inline distT="0" distB="0" distL="0" distR="0">
            <wp:extent cx="2239407" cy="2986459"/>
            <wp:effectExtent l="19050" t="0" r="8493" b="0"/>
            <wp:docPr id="13" name="Kép 8" descr="C:\Users\User\Desktop\Rostock\2018-07-22 001\2018-07-23 001\IMG_20180723_16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Rostock\2018-07-22 001\2018-07-23 001\IMG_20180723_1615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070" cy="298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D45" w:rsidRPr="00B57A3A" w:rsidRDefault="00232D45" w:rsidP="00B57A3A">
      <w:pPr>
        <w:spacing w:line="360" w:lineRule="auto"/>
        <w:ind w:left="360"/>
        <w:jc w:val="both"/>
        <w:rPr>
          <w:color w:val="auto"/>
        </w:rPr>
      </w:pPr>
    </w:p>
    <w:p w:rsidR="001E0009" w:rsidRPr="009C01B0" w:rsidRDefault="001E0009" w:rsidP="009C01B0">
      <w:pPr>
        <w:spacing w:line="360" w:lineRule="auto"/>
        <w:jc w:val="both"/>
        <w:rPr>
          <w:color w:val="auto"/>
        </w:rPr>
      </w:pPr>
      <w:r w:rsidRPr="009C01B0">
        <w:rPr>
          <w:color w:val="auto"/>
        </w:rPr>
        <w:t xml:space="preserve">Az első héten </w:t>
      </w:r>
      <w:r w:rsidR="00164A7B" w:rsidRPr="009C01B0">
        <w:rPr>
          <w:color w:val="auto"/>
        </w:rPr>
        <w:t xml:space="preserve">minden nap ugyan úgy indultak a reggelek, tanulás </w:t>
      </w:r>
      <w:r w:rsidR="00502548" w:rsidRPr="009C01B0">
        <w:rPr>
          <w:color w:val="auto"/>
        </w:rPr>
        <w:t>Eddával szokásosan</w:t>
      </w:r>
      <w:r w:rsidR="00732F69" w:rsidRPr="009C01B0">
        <w:rPr>
          <w:color w:val="auto"/>
        </w:rPr>
        <w:t>, délben ebédeltünk, és fél 2</w:t>
      </w:r>
      <w:r w:rsidR="00F86818" w:rsidRPr="009C01B0">
        <w:rPr>
          <w:color w:val="auto"/>
        </w:rPr>
        <w:t>-kor elindultunk</w:t>
      </w:r>
      <w:r w:rsidR="00964315">
        <w:rPr>
          <w:color w:val="auto"/>
        </w:rPr>
        <w:t>. K</w:t>
      </w:r>
      <w:r w:rsidR="004302B2" w:rsidRPr="009C01B0">
        <w:rPr>
          <w:color w:val="auto"/>
        </w:rPr>
        <w:t xml:space="preserve">edden például megnéztük a </w:t>
      </w:r>
      <w:r w:rsidR="00565395" w:rsidRPr="009C01B0">
        <w:rPr>
          <w:color w:val="auto"/>
        </w:rPr>
        <w:t>szállást</w:t>
      </w:r>
      <w:r w:rsidR="00964315">
        <w:rPr>
          <w:color w:val="auto"/>
        </w:rPr>
        <w:t>,</w:t>
      </w:r>
      <w:r w:rsidR="00565395" w:rsidRPr="009C01B0">
        <w:rPr>
          <w:color w:val="auto"/>
        </w:rPr>
        <w:t xml:space="preserve"> közben gyakoroltuk a közlekedést</w:t>
      </w:r>
      <w:r w:rsidR="00532B68" w:rsidRPr="009C01B0">
        <w:rPr>
          <w:color w:val="auto"/>
        </w:rPr>
        <w:t xml:space="preserve">. </w:t>
      </w:r>
      <w:r w:rsidR="00964315">
        <w:rPr>
          <w:color w:val="auto"/>
        </w:rPr>
        <w:t>Ez után</w:t>
      </w:r>
      <w:r w:rsidR="00532B68" w:rsidRPr="009C01B0">
        <w:rPr>
          <w:color w:val="auto"/>
        </w:rPr>
        <w:t xml:space="preserve"> lementü</w:t>
      </w:r>
      <w:r w:rsidR="00964315">
        <w:rPr>
          <w:color w:val="auto"/>
        </w:rPr>
        <w:t>nk a tenger partra Warnemündébe</w:t>
      </w:r>
      <w:r w:rsidR="00D37A11">
        <w:rPr>
          <w:color w:val="auto"/>
        </w:rPr>
        <w:t xml:space="preserve">. Ott gyűjtöttünk kagylót, </w:t>
      </w:r>
      <w:r w:rsidR="00274A4E" w:rsidRPr="009C01B0">
        <w:rPr>
          <w:color w:val="auto"/>
        </w:rPr>
        <w:t>szétnéztünk</w:t>
      </w:r>
      <w:r w:rsidR="00804405" w:rsidRPr="009C01B0">
        <w:rPr>
          <w:color w:val="auto"/>
        </w:rPr>
        <w:t xml:space="preserve">, és bele mentünk a tengerbe is </w:t>
      </w:r>
      <w:r w:rsidR="009212BD" w:rsidRPr="009C01B0">
        <w:rPr>
          <w:color w:val="auto"/>
        </w:rPr>
        <w:t xml:space="preserve">először csak lábbal. </w:t>
      </w:r>
      <w:r w:rsidR="00964315">
        <w:rPr>
          <w:color w:val="auto"/>
        </w:rPr>
        <w:t xml:space="preserve">Kicsit hidegnek találtuk a vizet. </w:t>
      </w:r>
      <w:r w:rsidR="002374F6" w:rsidRPr="009C01B0">
        <w:rPr>
          <w:color w:val="auto"/>
        </w:rPr>
        <w:t>Szerdán megnéztük a munkahelyet</w:t>
      </w:r>
      <w:r w:rsidR="002534C8" w:rsidRPr="009C01B0">
        <w:rPr>
          <w:color w:val="auto"/>
        </w:rPr>
        <w:t>, hogy hol fogunk dolgozni</w:t>
      </w:r>
      <w:r w:rsidR="00D37A11">
        <w:rPr>
          <w:color w:val="auto"/>
        </w:rPr>
        <w:t xml:space="preserve">. Bemutatkoztunk mindenkinek. </w:t>
      </w:r>
      <w:r w:rsidR="00A903E5" w:rsidRPr="009C01B0">
        <w:rPr>
          <w:color w:val="auto"/>
        </w:rPr>
        <w:t xml:space="preserve">Nagyon kedvesen fogadtak minket, </w:t>
      </w:r>
      <w:r w:rsidR="00961D85" w:rsidRPr="009C01B0">
        <w:rPr>
          <w:color w:val="auto"/>
        </w:rPr>
        <w:t>joghurttal és süteménnyel</w:t>
      </w:r>
      <w:r w:rsidR="00D37A11">
        <w:rPr>
          <w:color w:val="auto"/>
        </w:rPr>
        <w:t xml:space="preserve"> várta</w:t>
      </w:r>
      <w:r w:rsidR="00961D85" w:rsidRPr="009C01B0">
        <w:rPr>
          <w:color w:val="auto"/>
        </w:rPr>
        <w:t>. Megnéztük a kertészetet</w:t>
      </w:r>
      <w:r w:rsidR="00D37A11">
        <w:rPr>
          <w:color w:val="auto"/>
        </w:rPr>
        <w:t>,</w:t>
      </w:r>
      <w:r w:rsidR="00961D85" w:rsidRPr="009C01B0">
        <w:rPr>
          <w:color w:val="auto"/>
        </w:rPr>
        <w:t xml:space="preserve"> </w:t>
      </w:r>
      <w:r w:rsidR="00997B78" w:rsidRPr="009C01B0">
        <w:rPr>
          <w:color w:val="auto"/>
        </w:rPr>
        <w:t>az üvegházat</w:t>
      </w:r>
      <w:r w:rsidR="00D37A11">
        <w:rPr>
          <w:color w:val="auto"/>
        </w:rPr>
        <w:t>,</w:t>
      </w:r>
      <w:r w:rsidR="00997B78" w:rsidRPr="009C01B0">
        <w:rPr>
          <w:color w:val="auto"/>
        </w:rPr>
        <w:t xml:space="preserve"> a kerteket stb. </w:t>
      </w:r>
      <w:r w:rsidR="007E700A" w:rsidRPr="009C01B0">
        <w:rPr>
          <w:color w:val="auto"/>
        </w:rPr>
        <w:t>Csütörtökön dé</w:t>
      </w:r>
      <w:r w:rsidR="00D37A11">
        <w:rPr>
          <w:color w:val="auto"/>
        </w:rPr>
        <w:t>lre átköltöztünk a Warnewallei</w:t>
      </w:r>
      <w:r w:rsidR="007E700A" w:rsidRPr="009C01B0">
        <w:rPr>
          <w:color w:val="auto"/>
        </w:rPr>
        <w:t xml:space="preserve"> </w:t>
      </w:r>
      <w:r w:rsidR="0019158D" w:rsidRPr="009C01B0">
        <w:rPr>
          <w:color w:val="auto"/>
        </w:rPr>
        <w:t>szállóba. A szálló neve: Gastehause</w:t>
      </w:r>
      <w:r w:rsidR="00A471EB" w:rsidRPr="009C01B0">
        <w:rPr>
          <w:color w:val="auto"/>
        </w:rPr>
        <w:t xml:space="preserve"> Lütten Klein. </w:t>
      </w:r>
      <w:r w:rsidR="00C565EB" w:rsidRPr="009C01B0">
        <w:rPr>
          <w:color w:val="auto"/>
        </w:rPr>
        <w:t>2</w:t>
      </w:r>
      <w:r w:rsidR="00D37A11">
        <w:rPr>
          <w:color w:val="auto"/>
        </w:rPr>
        <w:t xml:space="preserve"> </w:t>
      </w:r>
      <w:r w:rsidR="00C565EB" w:rsidRPr="009C01B0">
        <w:rPr>
          <w:color w:val="auto"/>
        </w:rPr>
        <w:t xml:space="preserve">ágyas szobákba költöztünk, </w:t>
      </w:r>
      <w:r w:rsidR="00D37A11">
        <w:rPr>
          <w:color w:val="auto"/>
        </w:rPr>
        <w:t xml:space="preserve">a szoba </w:t>
      </w:r>
      <w:r w:rsidR="00C565EB" w:rsidRPr="009C01B0">
        <w:rPr>
          <w:color w:val="auto"/>
        </w:rPr>
        <w:t xml:space="preserve">konyhával </w:t>
      </w:r>
      <w:r w:rsidR="00D37A11">
        <w:rPr>
          <w:color w:val="auto"/>
        </w:rPr>
        <w:t xml:space="preserve">volt </w:t>
      </w:r>
      <w:r w:rsidR="00C565EB" w:rsidRPr="009C01B0">
        <w:rPr>
          <w:color w:val="auto"/>
        </w:rPr>
        <w:t xml:space="preserve">ellátva. </w:t>
      </w:r>
      <w:r w:rsidR="002B1004" w:rsidRPr="009C01B0">
        <w:rPr>
          <w:color w:val="auto"/>
        </w:rPr>
        <w:t>A 3-ik emeleten kaptunk s</w:t>
      </w:r>
      <w:r w:rsidR="00D37A11">
        <w:rPr>
          <w:color w:val="auto"/>
        </w:rPr>
        <w:t>zobát. Megkaptuk a kulcsokat be</w:t>
      </w:r>
      <w:r w:rsidR="002B1004" w:rsidRPr="009C01B0">
        <w:rPr>
          <w:color w:val="auto"/>
        </w:rPr>
        <w:t>költöztünk, kipakoltunk</w:t>
      </w:r>
      <w:r w:rsidR="005B5E71" w:rsidRPr="009C01B0">
        <w:rPr>
          <w:color w:val="auto"/>
        </w:rPr>
        <w:t xml:space="preserve"> a bőröndökből. Pihentünk kicsit </w:t>
      </w:r>
      <w:r w:rsidR="00D37A11">
        <w:rPr>
          <w:color w:val="auto"/>
        </w:rPr>
        <w:t>majd</w:t>
      </w:r>
      <w:r w:rsidR="006473F9" w:rsidRPr="009C01B0">
        <w:rPr>
          <w:color w:val="auto"/>
        </w:rPr>
        <w:t xml:space="preserve"> bementünk a városba</w:t>
      </w:r>
      <w:r w:rsidR="00D37A11">
        <w:rPr>
          <w:color w:val="auto"/>
        </w:rPr>
        <w:t>,</w:t>
      </w:r>
      <w:r w:rsidR="006473F9" w:rsidRPr="009C01B0">
        <w:rPr>
          <w:color w:val="auto"/>
        </w:rPr>
        <w:t xml:space="preserve"> Rostockba</w:t>
      </w:r>
      <w:r w:rsidR="004F5232" w:rsidRPr="009C01B0">
        <w:rPr>
          <w:color w:val="auto"/>
        </w:rPr>
        <w:t xml:space="preserve"> szétnézni. Vissza fele be mentünk a </w:t>
      </w:r>
      <w:r w:rsidR="00C51845" w:rsidRPr="009C01B0">
        <w:rPr>
          <w:color w:val="auto"/>
        </w:rPr>
        <w:t>helyi boltba venni enni és inni valót.</w:t>
      </w:r>
      <w:r w:rsidR="005269C1" w:rsidRPr="009C01B0">
        <w:rPr>
          <w:color w:val="auto"/>
        </w:rPr>
        <w:t xml:space="preserve"> Pénteken </w:t>
      </w:r>
      <w:r w:rsidR="00D37A11">
        <w:rPr>
          <w:color w:val="auto"/>
        </w:rPr>
        <w:t>7órakor fel</w:t>
      </w:r>
      <w:r w:rsidR="00C578A6" w:rsidRPr="009C01B0">
        <w:rPr>
          <w:color w:val="auto"/>
        </w:rPr>
        <w:t xml:space="preserve">keltünk, </w:t>
      </w:r>
      <w:r w:rsidR="0041497B" w:rsidRPr="009C01B0">
        <w:rPr>
          <w:color w:val="auto"/>
        </w:rPr>
        <w:t xml:space="preserve">elkészültünk, megreggeliztünk. </w:t>
      </w:r>
      <w:r w:rsidR="00336AAC" w:rsidRPr="009C01B0">
        <w:rPr>
          <w:color w:val="auto"/>
        </w:rPr>
        <w:t xml:space="preserve">A ¾ 8-as </w:t>
      </w:r>
      <w:r w:rsidR="0081321D" w:rsidRPr="009C01B0">
        <w:rPr>
          <w:color w:val="auto"/>
        </w:rPr>
        <w:t xml:space="preserve">villamossal </w:t>
      </w:r>
      <w:r w:rsidR="0062453E" w:rsidRPr="009C01B0">
        <w:rPr>
          <w:color w:val="auto"/>
        </w:rPr>
        <w:t>elmentünk Rostockig onnan át szálltunk a Tessin</w:t>
      </w:r>
      <w:r w:rsidR="00D37A11">
        <w:rPr>
          <w:color w:val="auto"/>
        </w:rPr>
        <w:t xml:space="preserve"> felé közlekedő</w:t>
      </w:r>
      <w:r w:rsidR="00295FB9" w:rsidRPr="009C01B0">
        <w:rPr>
          <w:color w:val="auto"/>
        </w:rPr>
        <w:t xml:space="preserve"> vonatra. Tessin</w:t>
      </w:r>
      <w:r w:rsidR="006D4762" w:rsidRPr="009C01B0">
        <w:rPr>
          <w:color w:val="auto"/>
        </w:rPr>
        <w:t xml:space="preserve">től busszal utaztunk tovább </w:t>
      </w:r>
      <w:r w:rsidR="00C14921" w:rsidRPr="009C01B0">
        <w:rPr>
          <w:color w:val="auto"/>
        </w:rPr>
        <w:t xml:space="preserve">Kowalzig. </w:t>
      </w:r>
      <w:r w:rsidR="005102AD" w:rsidRPr="009C01B0">
        <w:rPr>
          <w:color w:val="auto"/>
        </w:rPr>
        <w:t>12</w:t>
      </w:r>
      <w:r w:rsidR="00D37A11">
        <w:rPr>
          <w:color w:val="auto"/>
        </w:rPr>
        <w:t xml:space="preserve"> percet gyalogoltunk,</w:t>
      </w:r>
      <w:r w:rsidR="005102AD" w:rsidRPr="009C01B0">
        <w:rPr>
          <w:color w:val="auto"/>
        </w:rPr>
        <w:t xml:space="preserve"> besétáltunk a munkahelyre</w:t>
      </w:r>
      <w:r w:rsidR="00087507" w:rsidRPr="009C01B0">
        <w:rPr>
          <w:color w:val="auto"/>
        </w:rPr>
        <w:t>. Megérkeztünk</w:t>
      </w:r>
      <w:r w:rsidR="00D37A11">
        <w:rPr>
          <w:color w:val="auto"/>
        </w:rPr>
        <w:t xml:space="preserve"> be</w:t>
      </w:r>
      <w:r w:rsidR="009959CC" w:rsidRPr="009C01B0">
        <w:rPr>
          <w:color w:val="auto"/>
        </w:rPr>
        <w:t>mentünk az öltözők</w:t>
      </w:r>
      <w:r w:rsidR="000A6A5A" w:rsidRPr="009C01B0">
        <w:rPr>
          <w:color w:val="auto"/>
        </w:rPr>
        <w:t>be, külön volt a fiúknak és a lányoknak.</w:t>
      </w:r>
      <w:r w:rsidR="0018166B" w:rsidRPr="009C01B0">
        <w:rPr>
          <w:color w:val="auto"/>
        </w:rPr>
        <w:t xml:space="preserve"> A szekrények</w:t>
      </w:r>
      <w:r w:rsidR="00F04B70" w:rsidRPr="009C01B0">
        <w:rPr>
          <w:color w:val="auto"/>
        </w:rPr>
        <w:t>hez kapott mindenki lakatot</w:t>
      </w:r>
      <w:r w:rsidR="00D37A11">
        <w:rPr>
          <w:color w:val="auto"/>
        </w:rPr>
        <w:t>,</w:t>
      </w:r>
      <w:r w:rsidR="00F04B70" w:rsidRPr="009C01B0">
        <w:rPr>
          <w:color w:val="auto"/>
        </w:rPr>
        <w:t xml:space="preserve"> </w:t>
      </w:r>
      <w:r w:rsidR="00B813E2" w:rsidRPr="009C01B0">
        <w:rPr>
          <w:color w:val="auto"/>
        </w:rPr>
        <w:t>mindenki saját magának állított</w:t>
      </w:r>
      <w:r w:rsidR="00D37A11">
        <w:rPr>
          <w:color w:val="auto"/>
        </w:rPr>
        <w:t>a</w:t>
      </w:r>
      <w:r w:rsidR="00B813E2" w:rsidRPr="009C01B0">
        <w:rPr>
          <w:color w:val="auto"/>
        </w:rPr>
        <w:t xml:space="preserve"> be kódot. Bezártuk a személyes </w:t>
      </w:r>
      <w:r w:rsidR="00444047" w:rsidRPr="009C01B0">
        <w:rPr>
          <w:color w:val="auto"/>
        </w:rPr>
        <w:t>holmi</w:t>
      </w:r>
      <w:r w:rsidR="009314A2" w:rsidRPr="009C01B0">
        <w:rPr>
          <w:color w:val="auto"/>
        </w:rPr>
        <w:t xml:space="preserve">nkat </w:t>
      </w:r>
      <w:r w:rsidR="001134C3" w:rsidRPr="009C01B0">
        <w:rPr>
          <w:color w:val="auto"/>
        </w:rPr>
        <w:t xml:space="preserve">és kimentünk dolgozni a kertbe. Pénteken a </w:t>
      </w:r>
      <w:r w:rsidR="001B7B57" w:rsidRPr="009C01B0">
        <w:rPr>
          <w:color w:val="auto"/>
        </w:rPr>
        <w:t xml:space="preserve">német lánnyal dolgoztunk Lizával. </w:t>
      </w:r>
      <w:r w:rsidR="00975AA1" w:rsidRPr="009C01B0">
        <w:rPr>
          <w:color w:val="auto"/>
        </w:rPr>
        <w:t xml:space="preserve"> Elmondta a munkaadó, hogy mit kell csinálni elősz</w:t>
      </w:r>
      <w:r w:rsidR="00D37A11">
        <w:rPr>
          <w:color w:val="auto"/>
        </w:rPr>
        <w:t>ör nem értettük meg, így el</w:t>
      </w:r>
      <w:r w:rsidR="00700785" w:rsidRPr="009C01B0">
        <w:rPr>
          <w:color w:val="auto"/>
        </w:rPr>
        <w:t>mutog</w:t>
      </w:r>
      <w:r w:rsidR="00D37A11">
        <w:rPr>
          <w:color w:val="auto"/>
        </w:rPr>
        <w:t>atták. Neki is kezdtünk a munkának.</w:t>
      </w:r>
      <w:r w:rsidR="00B010D3" w:rsidRPr="009C01B0">
        <w:rPr>
          <w:color w:val="auto"/>
        </w:rPr>
        <w:t xml:space="preserve"> </w:t>
      </w:r>
    </w:p>
    <w:p w:rsidR="000D5560" w:rsidRDefault="000D5560" w:rsidP="00D37A11">
      <w:pPr>
        <w:spacing w:line="360" w:lineRule="auto"/>
        <w:jc w:val="center"/>
        <w:rPr>
          <w:color w:val="auto"/>
        </w:rPr>
      </w:pPr>
      <w:r w:rsidRPr="00B57A3A">
        <w:rPr>
          <w:noProof/>
          <w:color w:val="auto"/>
          <w:lang w:eastAsia="hu-HU"/>
        </w:rPr>
        <w:lastRenderedPageBreak/>
        <w:drawing>
          <wp:inline distT="0" distB="0" distL="0" distR="0">
            <wp:extent cx="3076690" cy="2305320"/>
            <wp:effectExtent l="19050" t="0" r="9410" b="0"/>
            <wp:docPr id="5" name="Kép 2" descr="C:\Users\User\Desktop\Adri képek Rostock\40553397_384729772063358_34514098504775761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dri képek Rostock\40553397_384729772063358_3451409850477576192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111" cy="2308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11" w:rsidRPr="00B57A3A" w:rsidRDefault="00D37A11" w:rsidP="00D37A11">
      <w:pPr>
        <w:spacing w:line="360" w:lineRule="auto"/>
        <w:jc w:val="center"/>
        <w:rPr>
          <w:color w:val="auto"/>
        </w:rPr>
      </w:pPr>
    </w:p>
    <w:p w:rsidR="000D5560" w:rsidRPr="00B57A3A" w:rsidRDefault="00D37A11" w:rsidP="00D37A11">
      <w:pPr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hu-HU"/>
        </w:rPr>
        <w:drawing>
          <wp:inline distT="0" distB="0" distL="0" distR="0">
            <wp:extent cx="2889403" cy="2164988"/>
            <wp:effectExtent l="19050" t="0" r="6197" b="0"/>
            <wp:docPr id="14" name="Kép 9" descr="C:\Users\User\Desktop\Adri képek Rostock\40596496_217771629093428_5322233497933316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Adri képek Rostock\40596496_217771629093428_5322233497933316096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549" cy="216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0D3" w:rsidRPr="00B57A3A" w:rsidRDefault="00B010D3" w:rsidP="00D37A11">
      <w:pPr>
        <w:spacing w:line="360" w:lineRule="auto"/>
        <w:jc w:val="both"/>
        <w:rPr>
          <w:color w:val="auto"/>
        </w:rPr>
      </w:pPr>
      <w:r w:rsidRPr="00B57A3A">
        <w:rPr>
          <w:color w:val="auto"/>
        </w:rPr>
        <w:t>A feladat a következő volt</w:t>
      </w:r>
      <w:r w:rsidR="00B20FF4" w:rsidRPr="00B57A3A">
        <w:rPr>
          <w:color w:val="auto"/>
        </w:rPr>
        <w:t xml:space="preserve">: </w:t>
      </w:r>
    </w:p>
    <w:p w:rsidR="00154C03" w:rsidRDefault="0098700F" w:rsidP="00D37A11">
      <w:pPr>
        <w:spacing w:line="360" w:lineRule="auto"/>
        <w:jc w:val="both"/>
        <w:rPr>
          <w:color w:val="auto"/>
        </w:rPr>
      </w:pPr>
      <w:r>
        <w:rPr>
          <w:color w:val="auto"/>
        </w:rPr>
        <w:t>A sárga</w:t>
      </w:r>
      <w:r w:rsidR="0052356A">
        <w:rPr>
          <w:color w:val="auto"/>
        </w:rPr>
        <w:t>répa mellett ki</w:t>
      </w:r>
      <w:r w:rsidR="008E6EBA" w:rsidRPr="00B57A3A">
        <w:rPr>
          <w:color w:val="auto"/>
        </w:rPr>
        <w:t xml:space="preserve">gyomláltunk. A gyomot taligába tettük. </w:t>
      </w:r>
      <w:r w:rsidR="009A7DB0" w:rsidRPr="00B57A3A">
        <w:rPr>
          <w:color w:val="auto"/>
        </w:rPr>
        <w:t xml:space="preserve"> A többi gyomot</w:t>
      </w:r>
      <w:r>
        <w:rPr>
          <w:color w:val="auto"/>
        </w:rPr>
        <w:t>, ami a sárgarépa elő</w:t>
      </w:r>
      <w:r w:rsidR="009A7DB0" w:rsidRPr="00B57A3A">
        <w:rPr>
          <w:color w:val="auto"/>
        </w:rPr>
        <w:t>tt volt az</w:t>
      </w:r>
      <w:r>
        <w:rPr>
          <w:color w:val="auto"/>
        </w:rPr>
        <w:t>t</w:t>
      </w:r>
      <w:r w:rsidR="009A7DB0" w:rsidRPr="00B57A3A">
        <w:rPr>
          <w:color w:val="auto"/>
        </w:rPr>
        <w:t xml:space="preserve"> horo</w:t>
      </w:r>
      <w:r>
        <w:rPr>
          <w:color w:val="auto"/>
        </w:rPr>
        <w:t>lóval ki</w:t>
      </w:r>
      <w:r w:rsidR="003A6166" w:rsidRPr="00B57A3A">
        <w:rPr>
          <w:color w:val="auto"/>
        </w:rPr>
        <w:t>horoltuk, amit kézzel ki tudtunk szedni azt természetesen nem kellett ki horolni</w:t>
      </w:r>
      <w:r w:rsidR="004D23BA" w:rsidRPr="00B57A3A">
        <w:rPr>
          <w:color w:val="auto"/>
        </w:rPr>
        <w:t xml:space="preserve">. Vödörbe </w:t>
      </w:r>
      <w:r w:rsidR="00EC22FC" w:rsidRPr="00B57A3A">
        <w:rPr>
          <w:color w:val="auto"/>
        </w:rPr>
        <w:t>gyűjtöttük</w:t>
      </w:r>
      <w:r w:rsidR="004D23BA" w:rsidRPr="00B57A3A">
        <w:rPr>
          <w:color w:val="auto"/>
        </w:rPr>
        <w:t xml:space="preserve"> a gyom</w:t>
      </w:r>
      <w:r w:rsidR="00EC22FC" w:rsidRPr="00B57A3A">
        <w:rPr>
          <w:color w:val="auto"/>
        </w:rPr>
        <w:t>okat, és úgy a taligába</w:t>
      </w:r>
      <w:r w:rsidR="006526FA" w:rsidRPr="00B57A3A">
        <w:rPr>
          <w:color w:val="auto"/>
        </w:rPr>
        <w:t xml:space="preserve">. </w:t>
      </w:r>
      <w:r w:rsidR="006F31CD" w:rsidRPr="00B57A3A">
        <w:rPr>
          <w:color w:val="auto"/>
        </w:rPr>
        <w:t xml:space="preserve">A vöröshagymákat </w:t>
      </w:r>
      <w:r>
        <w:rPr>
          <w:color w:val="auto"/>
        </w:rPr>
        <w:t xml:space="preserve">is </w:t>
      </w:r>
      <w:r w:rsidR="006F31CD" w:rsidRPr="00B57A3A">
        <w:rPr>
          <w:color w:val="auto"/>
        </w:rPr>
        <w:t>ki kellett szedni a s</w:t>
      </w:r>
      <w:r>
        <w:rPr>
          <w:color w:val="auto"/>
        </w:rPr>
        <w:t>árga</w:t>
      </w:r>
      <w:r w:rsidR="006F31CD" w:rsidRPr="00B57A3A">
        <w:rPr>
          <w:color w:val="auto"/>
        </w:rPr>
        <w:t xml:space="preserve">répa </w:t>
      </w:r>
      <w:r w:rsidRPr="00B57A3A">
        <w:rPr>
          <w:color w:val="auto"/>
        </w:rPr>
        <w:t>közül</w:t>
      </w:r>
      <w:r w:rsidR="006F31CD" w:rsidRPr="00B57A3A">
        <w:rPr>
          <w:color w:val="auto"/>
        </w:rPr>
        <w:t xml:space="preserve">. Mert ott </w:t>
      </w:r>
      <w:r w:rsidR="009A1BE7" w:rsidRPr="00B57A3A">
        <w:rPr>
          <w:color w:val="auto"/>
        </w:rPr>
        <w:t>szórta</w:t>
      </w:r>
      <w:r>
        <w:rPr>
          <w:color w:val="auto"/>
        </w:rPr>
        <w:t>n ültetik a vör</w:t>
      </w:r>
      <w:r w:rsidR="00E11175">
        <w:rPr>
          <w:color w:val="auto"/>
        </w:rPr>
        <w:t>ö</w:t>
      </w:r>
      <w:r>
        <w:rPr>
          <w:color w:val="auto"/>
        </w:rPr>
        <w:t>shagymát</w:t>
      </w:r>
      <w:r w:rsidR="009A1BE7" w:rsidRPr="00B57A3A">
        <w:rPr>
          <w:color w:val="auto"/>
        </w:rPr>
        <w:t>.  A hagymát ládába gyűjtöttük</w:t>
      </w:r>
      <w:r>
        <w:rPr>
          <w:color w:val="auto"/>
        </w:rPr>
        <w:t>, majd egy asztalon kiterítettük, száradni</w:t>
      </w:r>
      <w:r w:rsidR="009A1BE7" w:rsidRPr="00B57A3A">
        <w:rPr>
          <w:color w:val="auto"/>
        </w:rPr>
        <w:t>.</w:t>
      </w:r>
      <w:r w:rsidR="00404AEF" w:rsidRPr="00B57A3A">
        <w:rPr>
          <w:color w:val="auto"/>
        </w:rPr>
        <w:t xml:space="preserve"> </w:t>
      </w:r>
      <w:r w:rsidR="00433D07" w:rsidRPr="00B57A3A">
        <w:rPr>
          <w:color w:val="auto"/>
        </w:rPr>
        <w:t xml:space="preserve">A szerszámokat tisztítva vissza vittük </w:t>
      </w:r>
      <w:r w:rsidR="004F33C2" w:rsidRPr="00B57A3A">
        <w:rPr>
          <w:color w:val="auto"/>
        </w:rPr>
        <w:t xml:space="preserve">a helyükre. </w:t>
      </w:r>
      <w:r>
        <w:rPr>
          <w:color w:val="auto"/>
        </w:rPr>
        <w:t>Majd a</w:t>
      </w:r>
      <w:r w:rsidR="004F33C2" w:rsidRPr="00B57A3A">
        <w:rPr>
          <w:color w:val="auto"/>
        </w:rPr>
        <w:t xml:space="preserve">z öltözőket kisöpörtük. </w:t>
      </w:r>
      <w:r w:rsidR="00335823" w:rsidRPr="00B57A3A">
        <w:rPr>
          <w:color w:val="auto"/>
        </w:rPr>
        <w:t xml:space="preserve">A fiút és a lányt is. </w:t>
      </w:r>
      <w:r w:rsidR="008C4EBA" w:rsidRPr="00B57A3A">
        <w:rPr>
          <w:color w:val="auto"/>
        </w:rPr>
        <w:t>Végezt</w:t>
      </w:r>
      <w:r w:rsidR="004604A2">
        <w:rPr>
          <w:color w:val="auto"/>
        </w:rPr>
        <w:t>ünk a munkával. Tartottunk ebéd</w:t>
      </w:r>
      <w:r w:rsidR="008C4EBA" w:rsidRPr="00B57A3A">
        <w:rPr>
          <w:color w:val="auto"/>
        </w:rPr>
        <w:t xml:space="preserve">szünetet. </w:t>
      </w:r>
      <w:r w:rsidR="00F55268" w:rsidRPr="00B57A3A">
        <w:rPr>
          <w:color w:val="auto"/>
        </w:rPr>
        <w:t>A németek az ebédhez nem esznek levest</w:t>
      </w:r>
      <w:r w:rsidR="004604A2">
        <w:rPr>
          <w:color w:val="auto"/>
        </w:rPr>
        <w:t>, ez nekem nagyon furcsa vol</w:t>
      </w:r>
      <w:r w:rsidR="006160D6" w:rsidRPr="00B57A3A">
        <w:rPr>
          <w:color w:val="auto"/>
        </w:rPr>
        <w:t xml:space="preserve">. Leves helyett desszertet esznek. </w:t>
      </w:r>
      <w:r w:rsidR="00DC2B0C" w:rsidRPr="00B57A3A">
        <w:rPr>
          <w:color w:val="auto"/>
        </w:rPr>
        <w:t>Rengeteg virslit es burgon</w:t>
      </w:r>
      <w:r w:rsidR="004604A2">
        <w:rPr>
          <w:color w:val="auto"/>
        </w:rPr>
        <w:t>yát fogyasztanak</w:t>
      </w:r>
      <w:r w:rsidR="007246AB" w:rsidRPr="00B57A3A">
        <w:rPr>
          <w:color w:val="auto"/>
        </w:rPr>
        <w:t>,</w:t>
      </w:r>
      <w:r w:rsidR="00025132" w:rsidRPr="00B57A3A">
        <w:rPr>
          <w:color w:val="auto"/>
        </w:rPr>
        <w:t xml:space="preserve"> </w:t>
      </w:r>
      <w:r w:rsidR="004604A2">
        <w:rPr>
          <w:color w:val="auto"/>
        </w:rPr>
        <w:t xml:space="preserve">viszont, </w:t>
      </w:r>
      <w:r w:rsidR="00025132" w:rsidRPr="00B57A3A">
        <w:rPr>
          <w:color w:val="auto"/>
        </w:rPr>
        <w:t xml:space="preserve">nagyon finomak az ételek. </w:t>
      </w:r>
      <w:r w:rsidR="004604A2">
        <w:rPr>
          <w:color w:val="auto"/>
        </w:rPr>
        <w:t xml:space="preserve"> Ebéd után vissza</w:t>
      </w:r>
      <w:r w:rsidR="00FB7B44" w:rsidRPr="00B57A3A">
        <w:rPr>
          <w:color w:val="auto"/>
        </w:rPr>
        <w:t xml:space="preserve">mentünk az öltözőbe és át öltöztünk </w:t>
      </w:r>
      <w:r w:rsidR="008E7663" w:rsidRPr="00B57A3A">
        <w:rPr>
          <w:color w:val="auto"/>
        </w:rPr>
        <w:t xml:space="preserve">Elköszöntünk és siettünk a buszhoz. </w:t>
      </w:r>
      <w:r w:rsidR="002644B6" w:rsidRPr="00B57A3A">
        <w:rPr>
          <w:color w:val="auto"/>
        </w:rPr>
        <w:t xml:space="preserve">Vissza értünk a szállóra és </w:t>
      </w:r>
      <w:r w:rsidR="00970AE0" w:rsidRPr="00B57A3A">
        <w:rPr>
          <w:color w:val="auto"/>
        </w:rPr>
        <w:t>letusoltunk, pihentünk</w:t>
      </w:r>
      <w:r w:rsidR="00157829" w:rsidRPr="00B57A3A">
        <w:rPr>
          <w:color w:val="auto"/>
        </w:rPr>
        <w:t xml:space="preserve">. </w:t>
      </w:r>
      <w:r w:rsidR="004604A2" w:rsidRPr="004604A2">
        <w:rPr>
          <w:color w:val="auto"/>
          <w:u w:val="single"/>
        </w:rPr>
        <w:t>Az időjárás</w:t>
      </w:r>
      <w:r w:rsidR="000E6A56" w:rsidRPr="004604A2">
        <w:rPr>
          <w:color w:val="auto"/>
          <w:u w:val="single"/>
        </w:rPr>
        <w:t xml:space="preserve">: </w:t>
      </w:r>
      <w:r w:rsidR="004604A2" w:rsidRPr="004604A2">
        <w:rPr>
          <w:color w:val="auto"/>
          <w:u w:val="single"/>
        </w:rPr>
        <w:t>meleg volt!!</w:t>
      </w:r>
      <w:r w:rsidR="004604A2">
        <w:rPr>
          <w:color w:val="auto"/>
        </w:rPr>
        <w:t xml:space="preserve">   Korán le</w:t>
      </w:r>
      <w:r w:rsidR="00157829" w:rsidRPr="00B57A3A">
        <w:rPr>
          <w:color w:val="auto"/>
        </w:rPr>
        <w:t>feküdtünk a</w:t>
      </w:r>
      <w:r w:rsidR="004B02CE" w:rsidRPr="00B57A3A">
        <w:rPr>
          <w:color w:val="auto"/>
        </w:rPr>
        <w:t>ludni</w:t>
      </w:r>
      <w:r w:rsidR="007246AB" w:rsidRPr="00B57A3A">
        <w:rPr>
          <w:color w:val="auto"/>
        </w:rPr>
        <w:t xml:space="preserve">. </w:t>
      </w:r>
      <w:r w:rsidR="007246AB" w:rsidRPr="00B57A3A">
        <w:rPr>
          <w:color w:val="auto"/>
        </w:rPr>
        <w:lastRenderedPageBreak/>
        <w:t xml:space="preserve">Szombaton </w:t>
      </w:r>
      <w:r w:rsidR="004604A2">
        <w:rPr>
          <w:color w:val="auto"/>
        </w:rPr>
        <w:t>egésznap pihenés</w:t>
      </w:r>
      <w:r w:rsidR="00D1761A" w:rsidRPr="00B57A3A">
        <w:rPr>
          <w:color w:val="auto"/>
        </w:rPr>
        <w:t xml:space="preserve">képpen </w:t>
      </w:r>
      <w:r w:rsidR="00E4429F" w:rsidRPr="00B57A3A">
        <w:rPr>
          <w:color w:val="auto"/>
        </w:rPr>
        <w:t xml:space="preserve">lementünk a tengerpartra, Warnemündébe. </w:t>
      </w:r>
      <w:r w:rsidR="00E11175">
        <w:rPr>
          <w:color w:val="auto"/>
        </w:rPr>
        <w:t>Előtte meg</w:t>
      </w:r>
      <w:r w:rsidR="000B3218">
        <w:rPr>
          <w:color w:val="auto"/>
        </w:rPr>
        <w:t xml:space="preserve"> néztük a fóka</w:t>
      </w:r>
      <w:r w:rsidR="00735F98" w:rsidRPr="00B57A3A">
        <w:rPr>
          <w:color w:val="auto"/>
        </w:rPr>
        <w:t>neveldét</w:t>
      </w:r>
      <w:r w:rsidR="004604A2">
        <w:rPr>
          <w:color w:val="auto"/>
        </w:rPr>
        <w:t xml:space="preserve"> is, ahová komppal</w:t>
      </w:r>
      <w:r w:rsidR="000225AF" w:rsidRPr="00B57A3A">
        <w:rPr>
          <w:color w:val="auto"/>
        </w:rPr>
        <w:t xml:space="preserve"> mentünk</w:t>
      </w:r>
      <w:r w:rsidR="004604A2">
        <w:rPr>
          <w:color w:val="auto"/>
        </w:rPr>
        <w:t xml:space="preserve"> át</w:t>
      </w:r>
      <w:r w:rsidR="000225AF" w:rsidRPr="00B57A3A">
        <w:rPr>
          <w:color w:val="auto"/>
        </w:rPr>
        <w:t xml:space="preserve"> a túl oldalra</w:t>
      </w:r>
      <w:r w:rsidR="00034C47" w:rsidRPr="00B57A3A">
        <w:rPr>
          <w:color w:val="auto"/>
        </w:rPr>
        <w:t xml:space="preserve">. Megnéztük a hatalmas </w:t>
      </w:r>
      <w:r w:rsidR="007E66B4" w:rsidRPr="00B57A3A">
        <w:rPr>
          <w:color w:val="auto"/>
        </w:rPr>
        <w:t>hajót az Aidát</w:t>
      </w:r>
      <w:r w:rsidR="004604A2">
        <w:rPr>
          <w:color w:val="auto"/>
        </w:rPr>
        <w:t>, ami éppen akkor kötött Rostockban</w:t>
      </w:r>
      <w:r w:rsidR="007E66B4" w:rsidRPr="00B57A3A">
        <w:rPr>
          <w:color w:val="auto"/>
        </w:rPr>
        <w:t>. Fürödtünk a tengerben</w:t>
      </w:r>
      <w:r w:rsidR="004604A2">
        <w:rPr>
          <w:color w:val="auto"/>
        </w:rPr>
        <w:t>, napoztunk, fagyiztunk</w:t>
      </w:r>
      <w:r w:rsidR="005F69E0" w:rsidRPr="00B57A3A">
        <w:rPr>
          <w:color w:val="auto"/>
        </w:rPr>
        <w:t xml:space="preserve">. Aztán </w:t>
      </w:r>
      <w:r w:rsidR="000B3218">
        <w:rPr>
          <w:color w:val="auto"/>
        </w:rPr>
        <w:t xml:space="preserve">visszajöttünk </w:t>
      </w:r>
      <w:r w:rsidR="00154C03">
        <w:rPr>
          <w:color w:val="auto"/>
        </w:rPr>
        <w:t>a szállóra</w:t>
      </w:r>
      <w:r w:rsidR="000B3218">
        <w:rPr>
          <w:color w:val="auto"/>
        </w:rPr>
        <w:t>,</w:t>
      </w:r>
      <w:r w:rsidR="00154C03">
        <w:rPr>
          <w:color w:val="auto"/>
        </w:rPr>
        <w:t xml:space="preserve">  letusoltunk, vacsoráztunk.</w:t>
      </w:r>
      <w:r w:rsidR="0048344D" w:rsidRPr="00B57A3A">
        <w:rPr>
          <w:color w:val="auto"/>
        </w:rPr>
        <w:t xml:space="preserve"> </w:t>
      </w:r>
    </w:p>
    <w:p w:rsidR="00154C03" w:rsidRDefault="00154C03" w:rsidP="00D37A11">
      <w:pPr>
        <w:spacing w:line="360" w:lineRule="auto"/>
        <w:jc w:val="both"/>
        <w:rPr>
          <w:color w:val="auto"/>
        </w:rPr>
      </w:pPr>
    </w:p>
    <w:p w:rsidR="00154C03" w:rsidRDefault="00154C03" w:rsidP="00154C03">
      <w:pPr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hu-HU"/>
        </w:rPr>
        <w:drawing>
          <wp:inline distT="0" distB="0" distL="0" distR="0">
            <wp:extent cx="4054999" cy="3040655"/>
            <wp:effectExtent l="19050" t="0" r="2651" b="0"/>
            <wp:docPr id="15" name="Kép 10" descr="C:\Users\User\Desktop\Rostock\2018-07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Rostock\2018-07-29\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388" cy="304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C03" w:rsidRDefault="00154C03" w:rsidP="00D37A11">
      <w:pPr>
        <w:spacing w:line="360" w:lineRule="auto"/>
        <w:jc w:val="both"/>
        <w:rPr>
          <w:color w:val="auto"/>
        </w:rPr>
      </w:pPr>
    </w:p>
    <w:p w:rsidR="00F55268" w:rsidRPr="00B57A3A" w:rsidRDefault="0048344D" w:rsidP="00D37A11">
      <w:pPr>
        <w:spacing w:line="360" w:lineRule="auto"/>
        <w:jc w:val="both"/>
        <w:rPr>
          <w:color w:val="auto"/>
        </w:rPr>
      </w:pPr>
      <w:r w:rsidRPr="00B57A3A">
        <w:rPr>
          <w:color w:val="auto"/>
        </w:rPr>
        <w:t xml:space="preserve">Vasárnap 9 órakor </w:t>
      </w:r>
      <w:r w:rsidR="00BA24DF">
        <w:rPr>
          <w:color w:val="auto"/>
        </w:rPr>
        <w:t>indultunk Eperfalura</w:t>
      </w:r>
      <w:r w:rsidR="005F27F7" w:rsidRPr="00B57A3A">
        <w:rPr>
          <w:color w:val="auto"/>
        </w:rPr>
        <w:t xml:space="preserve">. Sok érdekesség volt: </w:t>
      </w:r>
    </w:p>
    <w:p w:rsidR="005F27F7" w:rsidRPr="00B57A3A" w:rsidRDefault="005F27F7" w:rsidP="00B57A3A">
      <w:pPr>
        <w:pStyle w:val="Listaszerbekezds"/>
        <w:numPr>
          <w:ilvl w:val="0"/>
          <w:numId w:val="19"/>
        </w:numPr>
        <w:spacing w:line="360" w:lineRule="auto"/>
        <w:jc w:val="both"/>
        <w:rPr>
          <w:color w:val="auto"/>
        </w:rPr>
      </w:pPr>
      <w:r w:rsidRPr="00B57A3A">
        <w:rPr>
          <w:color w:val="auto"/>
        </w:rPr>
        <w:t>Több mint 2000 teás kanna</w:t>
      </w:r>
    </w:p>
    <w:p w:rsidR="00CC47D0" w:rsidRPr="00B57A3A" w:rsidRDefault="00BA24DF" w:rsidP="00B57A3A">
      <w:pPr>
        <w:pStyle w:val="Listaszerbekezds"/>
        <w:numPr>
          <w:ilvl w:val="0"/>
          <w:numId w:val="19"/>
        </w:numPr>
        <w:spacing w:line="360" w:lineRule="auto"/>
        <w:jc w:val="both"/>
        <w:rPr>
          <w:color w:val="auto"/>
        </w:rPr>
      </w:pPr>
      <w:r>
        <w:rPr>
          <w:color w:val="auto"/>
        </w:rPr>
        <w:t>Minden eperből készült dolog, étel</w:t>
      </w:r>
      <w:r w:rsidR="00CC47D0" w:rsidRPr="00B57A3A">
        <w:rPr>
          <w:color w:val="auto"/>
        </w:rPr>
        <w:t xml:space="preserve"> </w:t>
      </w:r>
    </w:p>
    <w:p w:rsidR="00F362C9" w:rsidRPr="00B57A3A" w:rsidRDefault="00E11175" w:rsidP="00B57A3A">
      <w:pPr>
        <w:pStyle w:val="Listaszerbekezds"/>
        <w:numPr>
          <w:ilvl w:val="0"/>
          <w:numId w:val="19"/>
        </w:numPr>
        <w:spacing w:line="360" w:lineRule="auto"/>
        <w:jc w:val="both"/>
        <w:rPr>
          <w:color w:val="auto"/>
        </w:rPr>
      </w:pPr>
      <w:r w:rsidRPr="00B57A3A">
        <w:rPr>
          <w:color w:val="auto"/>
        </w:rPr>
        <w:t>lekvár</w:t>
      </w:r>
      <w:r>
        <w:rPr>
          <w:color w:val="auto"/>
        </w:rPr>
        <w:t>ok</w:t>
      </w:r>
    </w:p>
    <w:p w:rsidR="00F362C9" w:rsidRPr="00B57A3A" w:rsidRDefault="00F362C9" w:rsidP="00B57A3A">
      <w:pPr>
        <w:pStyle w:val="Listaszerbekezds"/>
        <w:numPr>
          <w:ilvl w:val="0"/>
          <w:numId w:val="19"/>
        </w:numPr>
        <w:spacing w:line="360" w:lineRule="auto"/>
        <w:jc w:val="both"/>
        <w:rPr>
          <w:color w:val="auto"/>
        </w:rPr>
      </w:pPr>
      <w:r w:rsidRPr="00B57A3A">
        <w:rPr>
          <w:color w:val="auto"/>
        </w:rPr>
        <w:t>Nyalóka</w:t>
      </w:r>
    </w:p>
    <w:p w:rsidR="00F362C9" w:rsidRPr="00B57A3A" w:rsidRDefault="006E771B" w:rsidP="00B57A3A">
      <w:pPr>
        <w:pStyle w:val="Listaszerbekezds"/>
        <w:numPr>
          <w:ilvl w:val="0"/>
          <w:numId w:val="19"/>
        </w:numPr>
        <w:spacing w:line="360" w:lineRule="auto"/>
        <w:jc w:val="both"/>
        <w:rPr>
          <w:color w:val="auto"/>
        </w:rPr>
      </w:pPr>
      <w:r w:rsidRPr="00B57A3A">
        <w:rPr>
          <w:color w:val="auto"/>
        </w:rPr>
        <w:t>Csokoládék</w:t>
      </w:r>
    </w:p>
    <w:p w:rsidR="006E771B" w:rsidRPr="00B57A3A" w:rsidRDefault="00E8572A" w:rsidP="00B57A3A">
      <w:pPr>
        <w:pStyle w:val="Listaszerbekezds"/>
        <w:numPr>
          <w:ilvl w:val="0"/>
          <w:numId w:val="19"/>
        </w:numPr>
        <w:spacing w:line="360" w:lineRule="auto"/>
        <w:jc w:val="both"/>
        <w:rPr>
          <w:color w:val="auto"/>
        </w:rPr>
      </w:pPr>
      <w:r w:rsidRPr="00B57A3A">
        <w:rPr>
          <w:color w:val="auto"/>
        </w:rPr>
        <w:t>Eper palánták</w:t>
      </w:r>
    </w:p>
    <w:p w:rsidR="004043FC" w:rsidRPr="00BA24DF" w:rsidRDefault="00E8572A" w:rsidP="00BA24DF">
      <w:pPr>
        <w:pStyle w:val="Listaszerbekezds"/>
        <w:numPr>
          <w:ilvl w:val="0"/>
          <w:numId w:val="19"/>
        </w:numPr>
        <w:spacing w:line="360" w:lineRule="auto"/>
        <w:jc w:val="both"/>
        <w:rPr>
          <w:color w:val="auto"/>
        </w:rPr>
      </w:pPr>
      <w:r w:rsidRPr="00B57A3A">
        <w:rPr>
          <w:color w:val="auto"/>
        </w:rPr>
        <w:t>Érdekességek:</w:t>
      </w:r>
      <w:r w:rsidR="00BA24DF">
        <w:rPr>
          <w:color w:val="auto"/>
        </w:rPr>
        <w:t xml:space="preserve"> eper kinézetű szék, medve, ó</w:t>
      </w:r>
      <w:r w:rsidR="004043FC" w:rsidRPr="00BA24DF">
        <w:rPr>
          <w:color w:val="auto"/>
        </w:rPr>
        <w:t>riás csú</w:t>
      </w:r>
      <w:r w:rsidR="00BA24DF" w:rsidRPr="00BA24DF">
        <w:rPr>
          <w:color w:val="auto"/>
        </w:rPr>
        <w:t>s</w:t>
      </w:r>
      <w:r w:rsidR="004043FC" w:rsidRPr="00BA24DF">
        <w:rPr>
          <w:color w:val="auto"/>
        </w:rPr>
        <w:t>zda eper mintával</w:t>
      </w:r>
      <w:r w:rsidR="00BA24DF" w:rsidRPr="00BA24DF">
        <w:rPr>
          <w:color w:val="auto"/>
        </w:rPr>
        <w:t>.</w:t>
      </w:r>
    </w:p>
    <w:p w:rsidR="004043FC" w:rsidRPr="00B57A3A" w:rsidRDefault="00BA24DF" w:rsidP="00B57A3A">
      <w:pPr>
        <w:spacing w:line="360" w:lineRule="auto"/>
        <w:ind w:left="360"/>
        <w:jc w:val="both"/>
        <w:rPr>
          <w:color w:val="auto"/>
        </w:rPr>
      </w:pPr>
      <w:r>
        <w:rPr>
          <w:color w:val="auto"/>
        </w:rPr>
        <w:t>És m</w:t>
      </w:r>
      <w:r w:rsidR="00A83AD3" w:rsidRPr="00B57A3A">
        <w:rPr>
          <w:color w:val="auto"/>
        </w:rPr>
        <w:t>inden</w:t>
      </w:r>
      <w:r w:rsidR="00FE35D5">
        <w:rPr>
          <w:color w:val="auto"/>
        </w:rPr>
        <w:t>,</w:t>
      </w:r>
      <w:r w:rsidR="00A83AD3" w:rsidRPr="00B57A3A">
        <w:rPr>
          <w:color w:val="auto"/>
        </w:rPr>
        <w:t xml:space="preserve"> ami </w:t>
      </w:r>
      <w:r>
        <w:rPr>
          <w:color w:val="auto"/>
        </w:rPr>
        <w:t>az eperrel kapcsolatos.</w:t>
      </w:r>
    </w:p>
    <w:p w:rsidR="00F04B70" w:rsidRPr="00B57A3A" w:rsidRDefault="00FE35D5" w:rsidP="00B57A3A">
      <w:pPr>
        <w:spacing w:line="360" w:lineRule="auto"/>
        <w:ind w:left="360"/>
        <w:jc w:val="both"/>
        <w:rPr>
          <w:color w:val="auto"/>
        </w:rPr>
      </w:pPr>
      <w:r>
        <w:rPr>
          <w:color w:val="auto"/>
        </w:rPr>
        <w:lastRenderedPageBreak/>
        <w:t xml:space="preserve">Legalább </w:t>
      </w:r>
      <w:r w:rsidR="00B62C9A" w:rsidRPr="00B57A3A">
        <w:rPr>
          <w:color w:val="auto"/>
        </w:rPr>
        <w:t xml:space="preserve">3-4 óra hosszát ott töltöttünk. </w:t>
      </w:r>
      <w:r w:rsidR="00BA24DF">
        <w:rPr>
          <w:color w:val="auto"/>
        </w:rPr>
        <w:t>Szét</w:t>
      </w:r>
      <w:r w:rsidR="003259C8" w:rsidRPr="00B57A3A">
        <w:rPr>
          <w:color w:val="auto"/>
        </w:rPr>
        <w:t>néztünk</w:t>
      </w:r>
      <w:r w:rsidR="00BA24DF">
        <w:rPr>
          <w:color w:val="auto"/>
        </w:rPr>
        <w:t>, és nagyon jól éreztük magunkat</w:t>
      </w:r>
      <w:r w:rsidR="00B250D8" w:rsidRPr="00B57A3A">
        <w:rPr>
          <w:color w:val="auto"/>
        </w:rPr>
        <w:t>.</w:t>
      </w:r>
      <w:r w:rsidR="00743F0B" w:rsidRPr="00B57A3A">
        <w:rPr>
          <w:color w:val="auto"/>
        </w:rPr>
        <w:t xml:space="preserve"> Vissza értünk a szállóra és pihentünk.</w:t>
      </w:r>
    </w:p>
    <w:p w:rsidR="000D5560" w:rsidRDefault="003D5E79" w:rsidP="003D5E79">
      <w:pPr>
        <w:spacing w:line="360" w:lineRule="auto"/>
        <w:ind w:left="360"/>
        <w:jc w:val="center"/>
        <w:rPr>
          <w:color w:val="auto"/>
        </w:rPr>
      </w:pPr>
      <w:r>
        <w:rPr>
          <w:noProof/>
          <w:color w:val="auto"/>
          <w:lang w:eastAsia="hu-HU"/>
        </w:rPr>
        <w:drawing>
          <wp:inline distT="0" distB="0" distL="0" distR="0">
            <wp:extent cx="3109740" cy="2331849"/>
            <wp:effectExtent l="19050" t="0" r="0" b="0"/>
            <wp:docPr id="16" name="Kép 11" descr="C:\Users\User\Desktop\Rostock\2018-07-29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Rostock\2018-07-29\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177" cy="233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E79" w:rsidRDefault="003D5E79" w:rsidP="003D5E79">
      <w:pPr>
        <w:spacing w:line="360" w:lineRule="auto"/>
        <w:ind w:left="360"/>
        <w:jc w:val="center"/>
        <w:rPr>
          <w:color w:val="auto"/>
        </w:rPr>
      </w:pPr>
      <w:r>
        <w:rPr>
          <w:noProof/>
          <w:color w:val="auto"/>
          <w:lang w:eastAsia="hu-HU"/>
        </w:rPr>
        <w:drawing>
          <wp:inline distT="0" distB="0" distL="0" distR="0">
            <wp:extent cx="2878386" cy="2158369"/>
            <wp:effectExtent l="19050" t="0" r="0" b="0"/>
            <wp:docPr id="17" name="Kép 12" descr="C:\Users\User\Desktop\Rostock\2018-07-29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Rostock\2018-07-29\0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569" cy="216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9C1" w:rsidRPr="00B57A3A" w:rsidRDefault="00460A8C" w:rsidP="00B57A3A">
      <w:pPr>
        <w:spacing w:line="360" w:lineRule="auto"/>
        <w:jc w:val="both"/>
        <w:rPr>
          <w:color w:val="auto"/>
        </w:rPr>
      </w:pPr>
      <w:r w:rsidRPr="00B57A3A">
        <w:rPr>
          <w:color w:val="auto"/>
        </w:rPr>
        <w:t>2.</w:t>
      </w:r>
      <w:r w:rsidR="00CD29BB">
        <w:rPr>
          <w:color w:val="auto"/>
        </w:rPr>
        <w:t xml:space="preserve"> </w:t>
      </w:r>
      <w:r w:rsidRPr="00B57A3A">
        <w:rPr>
          <w:color w:val="auto"/>
        </w:rPr>
        <w:t>hét</w:t>
      </w:r>
      <w:r w:rsidR="00B8780F" w:rsidRPr="00B57A3A">
        <w:rPr>
          <w:color w:val="auto"/>
        </w:rPr>
        <w:t>:</w:t>
      </w:r>
    </w:p>
    <w:p w:rsidR="00DA0178" w:rsidRPr="00B57A3A" w:rsidRDefault="00013A16" w:rsidP="00B57A3A">
      <w:pPr>
        <w:spacing w:line="360" w:lineRule="auto"/>
        <w:jc w:val="both"/>
        <w:rPr>
          <w:color w:val="auto"/>
        </w:rPr>
      </w:pPr>
      <w:r w:rsidRPr="00B57A3A">
        <w:rPr>
          <w:color w:val="auto"/>
        </w:rPr>
        <w:t>Hétfőn reggel korán keltünk</w:t>
      </w:r>
      <w:r w:rsidR="00DF2CE4">
        <w:rPr>
          <w:color w:val="auto"/>
        </w:rPr>
        <w:t>,</w:t>
      </w:r>
      <w:r w:rsidRPr="00B57A3A">
        <w:rPr>
          <w:color w:val="auto"/>
        </w:rPr>
        <w:t xml:space="preserve"> </w:t>
      </w:r>
      <w:r w:rsidR="00131E50" w:rsidRPr="00B57A3A">
        <w:rPr>
          <w:color w:val="auto"/>
        </w:rPr>
        <w:t>kezdődött a gyakorlat. Az út villamossal kezdődött</w:t>
      </w:r>
      <w:r w:rsidR="00DF2CE4">
        <w:rPr>
          <w:color w:val="auto"/>
        </w:rPr>
        <w:t>,</w:t>
      </w:r>
      <w:r w:rsidR="00131E50" w:rsidRPr="00B57A3A">
        <w:rPr>
          <w:color w:val="auto"/>
        </w:rPr>
        <w:t xml:space="preserve"> </w:t>
      </w:r>
      <w:r w:rsidR="00CF7697" w:rsidRPr="00B57A3A">
        <w:rPr>
          <w:color w:val="auto"/>
        </w:rPr>
        <w:t>ami 30 perces volt, aztán át szálltunk a vonatra</w:t>
      </w:r>
      <w:r w:rsidR="00E11175">
        <w:rPr>
          <w:color w:val="auto"/>
        </w:rPr>
        <w:t>,</w:t>
      </w:r>
      <w:r w:rsidR="00CF7697" w:rsidRPr="00B57A3A">
        <w:rPr>
          <w:color w:val="auto"/>
        </w:rPr>
        <w:t xml:space="preserve"> ami </w:t>
      </w:r>
      <w:r w:rsidR="00FC7FFE" w:rsidRPr="00B57A3A">
        <w:rPr>
          <w:color w:val="auto"/>
        </w:rPr>
        <w:t>25-30 perces volt</w:t>
      </w:r>
      <w:r w:rsidR="004B049F" w:rsidRPr="00B57A3A">
        <w:rPr>
          <w:color w:val="auto"/>
        </w:rPr>
        <w:t xml:space="preserve">, Tessinig. </w:t>
      </w:r>
      <w:r w:rsidR="00DF2CE4">
        <w:rPr>
          <w:color w:val="auto"/>
        </w:rPr>
        <w:t>Tessinnél amint le</w:t>
      </w:r>
      <w:r w:rsidR="00CD6141" w:rsidRPr="00B57A3A">
        <w:rPr>
          <w:color w:val="auto"/>
        </w:rPr>
        <w:t xml:space="preserve">szálltunk </w:t>
      </w:r>
      <w:r w:rsidR="00B51F66" w:rsidRPr="00B57A3A">
        <w:rPr>
          <w:color w:val="auto"/>
        </w:rPr>
        <w:t xml:space="preserve">várt minket a busz, ami Kowalzig vitt a buszmegállóig. </w:t>
      </w:r>
      <w:r w:rsidR="00F342F2" w:rsidRPr="00B57A3A">
        <w:rPr>
          <w:color w:val="auto"/>
        </w:rPr>
        <w:t>Sétáltunk 12</w:t>
      </w:r>
      <w:r w:rsidR="00DF2CE4">
        <w:rPr>
          <w:color w:val="auto"/>
        </w:rPr>
        <w:t xml:space="preserve"> </w:t>
      </w:r>
      <w:r w:rsidR="00F342F2" w:rsidRPr="00B57A3A">
        <w:rPr>
          <w:color w:val="auto"/>
        </w:rPr>
        <w:t xml:space="preserve">percet, hogy beérjünk a munkahelyre. </w:t>
      </w:r>
      <w:r w:rsidR="005604E0" w:rsidRPr="00B57A3A">
        <w:rPr>
          <w:color w:val="auto"/>
        </w:rPr>
        <w:t xml:space="preserve">Beértünk illedelmesen köszöntünk, hogy Guten Morgen! </w:t>
      </w:r>
      <w:r w:rsidR="005E13BC" w:rsidRPr="00B57A3A">
        <w:rPr>
          <w:color w:val="auto"/>
        </w:rPr>
        <w:t xml:space="preserve">Jó reggelt. </w:t>
      </w:r>
      <w:r w:rsidR="00A0579D" w:rsidRPr="00B57A3A">
        <w:rPr>
          <w:color w:val="auto"/>
        </w:rPr>
        <w:t>Át öltöztünk, és kimentünk</w:t>
      </w:r>
      <w:r w:rsidR="00DF2CE4">
        <w:rPr>
          <w:color w:val="auto"/>
        </w:rPr>
        <w:t xml:space="preserve"> dolgozni</w:t>
      </w:r>
      <w:r w:rsidR="00A0579D" w:rsidRPr="00B57A3A">
        <w:rPr>
          <w:color w:val="auto"/>
        </w:rPr>
        <w:t xml:space="preserve">. </w:t>
      </w:r>
      <w:r w:rsidR="00DF2CE4">
        <w:rPr>
          <w:color w:val="auto"/>
        </w:rPr>
        <w:t>A munkaadó hölgy</w:t>
      </w:r>
      <w:r w:rsidR="001D3062" w:rsidRPr="00B57A3A">
        <w:rPr>
          <w:color w:val="auto"/>
        </w:rPr>
        <w:t xml:space="preserve"> elmondta mit kellett</w:t>
      </w:r>
      <w:r w:rsidR="00DF2CE4">
        <w:rPr>
          <w:color w:val="auto"/>
        </w:rPr>
        <w:t xml:space="preserve"> dolgoznunk</w:t>
      </w:r>
      <w:r w:rsidR="001D3062" w:rsidRPr="00B57A3A">
        <w:rPr>
          <w:color w:val="auto"/>
        </w:rPr>
        <w:t xml:space="preserve">. </w:t>
      </w:r>
      <w:r w:rsidR="00DF2CE4">
        <w:rPr>
          <w:color w:val="auto"/>
        </w:rPr>
        <w:t>Megé</w:t>
      </w:r>
      <w:r w:rsidR="001D3062" w:rsidRPr="00B57A3A">
        <w:rPr>
          <w:color w:val="auto"/>
        </w:rPr>
        <w:t>rtettük</w:t>
      </w:r>
      <w:r w:rsidR="00DF2CE4">
        <w:rPr>
          <w:color w:val="auto"/>
        </w:rPr>
        <w:t xml:space="preserve"> egymást, h</w:t>
      </w:r>
      <w:r w:rsidR="001D3062" w:rsidRPr="00B57A3A">
        <w:rPr>
          <w:color w:val="auto"/>
        </w:rPr>
        <w:t>ála a felkészítő óráknak</w:t>
      </w:r>
      <w:r w:rsidR="00DF2CE4">
        <w:rPr>
          <w:color w:val="auto"/>
        </w:rPr>
        <w:t>.</w:t>
      </w:r>
      <w:r w:rsidR="00582087" w:rsidRPr="00B57A3A">
        <w:rPr>
          <w:color w:val="auto"/>
        </w:rPr>
        <w:t xml:space="preserve"> Hozzá is láttunk</w:t>
      </w:r>
      <w:r w:rsidR="00DF2CE4">
        <w:rPr>
          <w:color w:val="auto"/>
        </w:rPr>
        <w:t xml:space="preserve"> a feladatunknak.</w:t>
      </w:r>
      <w:r w:rsidR="00582087" w:rsidRPr="00B57A3A">
        <w:rPr>
          <w:color w:val="auto"/>
        </w:rPr>
        <w:t>.</w:t>
      </w:r>
    </w:p>
    <w:p w:rsidR="0052356A" w:rsidRDefault="0052356A" w:rsidP="00B57A3A">
      <w:pPr>
        <w:spacing w:line="360" w:lineRule="auto"/>
        <w:jc w:val="both"/>
        <w:rPr>
          <w:color w:val="auto"/>
        </w:rPr>
      </w:pPr>
    </w:p>
    <w:p w:rsidR="000E4C1F" w:rsidRPr="00B57A3A" w:rsidRDefault="000E4C1F" w:rsidP="00B57A3A">
      <w:pPr>
        <w:spacing w:line="360" w:lineRule="auto"/>
        <w:jc w:val="both"/>
        <w:rPr>
          <w:color w:val="auto"/>
        </w:rPr>
      </w:pPr>
      <w:r w:rsidRPr="00B57A3A">
        <w:rPr>
          <w:color w:val="auto"/>
        </w:rPr>
        <w:lastRenderedPageBreak/>
        <w:t xml:space="preserve">A feladat: </w:t>
      </w:r>
    </w:p>
    <w:p w:rsidR="00D93416" w:rsidRPr="00B57A3A" w:rsidRDefault="00DF2CE4" w:rsidP="00B57A3A">
      <w:pPr>
        <w:spacing w:line="360" w:lineRule="auto"/>
        <w:jc w:val="both"/>
        <w:rPr>
          <w:color w:val="auto"/>
        </w:rPr>
      </w:pPr>
      <w:r>
        <w:rPr>
          <w:color w:val="auto"/>
        </w:rPr>
        <w:t>A vörös</w:t>
      </w:r>
      <w:r w:rsidR="00D93416" w:rsidRPr="00B57A3A">
        <w:rPr>
          <w:color w:val="auto"/>
        </w:rPr>
        <w:t xml:space="preserve">hagymák mellett </w:t>
      </w:r>
      <w:r w:rsidR="005B2BCA" w:rsidRPr="00B57A3A">
        <w:rPr>
          <w:color w:val="auto"/>
        </w:rPr>
        <w:t>ki kellett gyom</w:t>
      </w:r>
      <w:r>
        <w:rPr>
          <w:color w:val="auto"/>
        </w:rPr>
        <w:t>lálni. A gyomokat vödörbe tettük</w:t>
      </w:r>
      <w:r w:rsidR="005B2BCA" w:rsidRPr="00B57A3A">
        <w:rPr>
          <w:color w:val="auto"/>
        </w:rPr>
        <w:t>.</w:t>
      </w:r>
      <w:r w:rsidR="00CB0BB6" w:rsidRPr="00B57A3A">
        <w:rPr>
          <w:color w:val="auto"/>
        </w:rPr>
        <w:t xml:space="preserve"> A hagymákat </w:t>
      </w:r>
      <w:r w:rsidR="0044040F" w:rsidRPr="00B57A3A">
        <w:rPr>
          <w:color w:val="auto"/>
        </w:rPr>
        <w:t xml:space="preserve">szedés után, </w:t>
      </w:r>
      <w:r w:rsidR="009703E8" w:rsidRPr="00B57A3A">
        <w:rPr>
          <w:color w:val="auto"/>
        </w:rPr>
        <w:t>szikkasztottuk egy nagy asztalon.</w:t>
      </w:r>
      <w:r w:rsidR="005B2BCA" w:rsidRPr="00B57A3A">
        <w:rPr>
          <w:color w:val="auto"/>
        </w:rPr>
        <w:t xml:space="preserve"> </w:t>
      </w:r>
      <w:r>
        <w:rPr>
          <w:color w:val="auto"/>
        </w:rPr>
        <w:t xml:space="preserve">Ilyen a gyomokat láttam Németországban. </w:t>
      </w:r>
    </w:p>
    <w:p w:rsidR="00081909" w:rsidRPr="00B57A3A" w:rsidRDefault="00081909" w:rsidP="00B57A3A">
      <w:pPr>
        <w:pStyle w:val="Listaszerbekezds"/>
        <w:numPr>
          <w:ilvl w:val="0"/>
          <w:numId w:val="20"/>
        </w:numPr>
        <w:spacing w:line="360" w:lineRule="auto"/>
        <w:jc w:val="both"/>
        <w:rPr>
          <w:color w:val="auto"/>
        </w:rPr>
      </w:pPr>
      <w:r w:rsidRPr="00B57A3A">
        <w:rPr>
          <w:color w:val="auto"/>
        </w:rPr>
        <w:t>Kakaslábfű</w:t>
      </w:r>
    </w:p>
    <w:p w:rsidR="00081909" w:rsidRPr="00B57A3A" w:rsidRDefault="00D717B6" w:rsidP="00B57A3A">
      <w:pPr>
        <w:pStyle w:val="Listaszerbekezds"/>
        <w:numPr>
          <w:ilvl w:val="0"/>
          <w:numId w:val="20"/>
        </w:numPr>
        <w:spacing w:line="360" w:lineRule="auto"/>
        <w:jc w:val="both"/>
        <w:rPr>
          <w:color w:val="auto"/>
        </w:rPr>
      </w:pPr>
      <w:r w:rsidRPr="00B57A3A">
        <w:rPr>
          <w:color w:val="auto"/>
        </w:rPr>
        <w:t>Fehér libatop</w:t>
      </w:r>
    </w:p>
    <w:p w:rsidR="00D717B6" w:rsidRPr="00B57A3A" w:rsidRDefault="00D717B6" w:rsidP="00B57A3A">
      <w:pPr>
        <w:pStyle w:val="Listaszerbekezds"/>
        <w:numPr>
          <w:ilvl w:val="0"/>
          <w:numId w:val="20"/>
        </w:numPr>
        <w:spacing w:line="360" w:lineRule="auto"/>
        <w:jc w:val="both"/>
        <w:rPr>
          <w:color w:val="auto"/>
        </w:rPr>
      </w:pPr>
      <w:r w:rsidRPr="00B57A3A">
        <w:rPr>
          <w:color w:val="auto"/>
        </w:rPr>
        <w:t>Csalán</w:t>
      </w:r>
    </w:p>
    <w:p w:rsidR="00D717B6" w:rsidRDefault="00D717B6" w:rsidP="00B57A3A">
      <w:pPr>
        <w:pStyle w:val="Listaszerbekezds"/>
        <w:numPr>
          <w:ilvl w:val="0"/>
          <w:numId w:val="20"/>
        </w:numPr>
        <w:spacing w:line="360" w:lineRule="auto"/>
        <w:jc w:val="both"/>
        <w:rPr>
          <w:color w:val="auto"/>
        </w:rPr>
      </w:pPr>
      <w:r w:rsidRPr="00B57A3A">
        <w:rPr>
          <w:color w:val="auto"/>
        </w:rPr>
        <w:t>Szőrös</w:t>
      </w:r>
      <w:r w:rsidR="00ED0774" w:rsidRPr="00B57A3A">
        <w:rPr>
          <w:color w:val="auto"/>
        </w:rPr>
        <w:t xml:space="preserve"> </w:t>
      </w:r>
      <w:r w:rsidR="00AD7FA8" w:rsidRPr="00B57A3A">
        <w:rPr>
          <w:color w:val="auto"/>
        </w:rPr>
        <w:t>diszn</w:t>
      </w:r>
      <w:r w:rsidR="00044BB9" w:rsidRPr="00B57A3A">
        <w:rPr>
          <w:color w:val="auto"/>
        </w:rPr>
        <w:t>óp</w:t>
      </w:r>
      <w:r w:rsidR="00AD7FA8" w:rsidRPr="00B57A3A">
        <w:rPr>
          <w:color w:val="auto"/>
        </w:rPr>
        <w:t>aré</w:t>
      </w:r>
      <w:r w:rsidR="0037735C">
        <w:rPr>
          <w:color w:val="auto"/>
        </w:rPr>
        <w:t>j</w:t>
      </w:r>
    </w:p>
    <w:p w:rsidR="008B5B25" w:rsidRPr="00B57A3A" w:rsidRDefault="008B5B25" w:rsidP="008B5B25">
      <w:pPr>
        <w:pStyle w:val="Listaszerbekezds"/>
        <w:spacing w:line="360" w:lineRule="auto"/>
        <w:jc w:val="both"/>
        <w:rPr>
          <w:color w:val="auto"/>
        </w:rPr>
      </w:pPr>
    </w:p>
    <w:p w:rsidR="00D20149" w:rsidRDefault="00ED0774" w:rsidP="00B57A3A">
      <w:pPr>
        <w:spacing w:line="360" w:lineRule="auto"/>
        <w:jc w:val="both"/>
        <w:rPr>
          <w:color w:val="auto"/>
        </w:rPr>
      </w:pPr>
      <w:r w:rsidRPr="00B57A3A">
        <w:rPr>
          <w:color w:val="auto"/>
        </w:rPr>
        <w:t xml:space="preserve">A hét elején a zöldségeknél </w:t>
      </w:r>
      <w:r w:rsidR="00606A72" w:rsidRPr="00B57A3A">
        <w:rPr>
          <w:color w:val="auto"/>
        </w:rPr>
        <w:t>gy</w:t>
      </w:r>
      <w:r w:rsidR="00C439FC">
        <w:rPr>
          <w:color w:val="auto"/>
        </w:rPr>
        <w:t>omláltunk. A burgonyánál, sárga</w:t>
      </w:r>
      <w:r w:rsidR="00606A72" w:rsidRPr="00B57A3A">
        <w:rPr>
          <w:color w:val="auto"/>
        </w:rPr>
        <w:t>répánál</w:t>
      </w:r>
      <w:r w:rsidR="00046D27" w:rsidRPr="00B57A3A">
        <w:rPr>
          <w:color w:val="auto"/>
        </w:rPr>
        <w:t xml:space="preserve">, </w:t>
      </w:r>
      <w:r w:rsidR="00C439FC">
        <w:rPr>
          <w:color w:val="auto"/>
        </w:rPr>
        <w:t xml:space="preserve">és </w:t>
      </w:r>
      <w:r w:rsidR="00046D27" w:rsidRPr="00B57A3A">
        <w:rPr>
          <w:color w:val="auto"/>
        </w:rPr>
        <w:t xml:space="preserve">vörös hagymánál. A hét közepén </w:t>
      </w:r>
      <w:r w:rsidR="00E903BA" w:rsidRPr="00B57A3A">
        <w:rPr>
          <w:color w:val="auto"/>
        </w:rPr>
        <w:t>öntöztem a fűszernövényeket</w:t>
      </w:r>
      <w:r w:rsidR="00C439FC">
        <w:rPr>
          <w:color w:val="auto"/>
        </w:rPr>
        <w:t xml:space="preserve"> is.</w:t>
      </w:r>
      <w:r w:rsidR="00D02D1D" w:rsidRPr="00B57A3A">
        <w:rPr>
          <w:color w:val="auto"/>
        </w:rPr>
        <w:t xml:space="preserve"> A levendulát és a rozmaringot. A hét utolsó 2 napján </w:t>
      </w:r>
      <w:r w:rsidR="00C439FC">
        <w:rPr>
          <w:color w:val="auto"/>
        </w:rPr>
        <w:t>talajt lazítottunk</w:t>
      </w:r>
      <w:r w:rsidR="00CB0BB6" w:rsidRPr="00B57A3A">
        <w:rPr>
          <w:color w:val="auto"/>
        </w:rPr>
        <w:t>, a hagyma kiszedése után.</w:t>
      </w:r>
      <w:r w:rsidR="00991790" w:rsidRPr="00B57A3A">
        <w:rPr>
          <w:color w:val="auto"/>
        </w:rPr>
        <w:t xml:space="preserve"> </w:t>
      </w:r>
      <w:r w:rsidR="000D31A0" w:rsidRPr="00B57A3A">
        <w:rPr>
          <w:color w:val="auto"/>
        </w:rPr>
        <w:t>Nagyon praktikus ládát használtak ott. Kinyitható és ös</w:t>
      </w:r>
      <w:r w:rsidR="00C439FC">
        <w:rPr>
          <w:color w:val="auto"/>
        </w:rPr>
        <w:t>szecsukható ládák voltak</w:t>
      </w:r>
      <w:r w:rsidR="00095A19" w:rsidRPr="00B57A3A">
        <w:rPr>
          <w:color w:val="auto"/>
        </w:rPr>
        <w:t>,</w:t>
      </w:r>
      <w:r w:rsidR="00C439FC">
        <w:rPr>
          <w:color w:val="auto"/>
        </w:rPr>
        <w:t xml:space="preserve"> </w:t>
      </w:r>
      <w:r w:rsidR="005F6FE1" w:rsidRPr="00B57A3A">
        <w:rPr>
          <w:color w:val="auto"/>
        </w:rPr>
        <w:t>nem foglal</w:t>
      </w:r>
      <w:r w:rsidR="00C439FC">
        <w:rPr>
          <w:color w:val="auto"/>
        </w:rPr>
        <w:t>tak</w:t>
      </w:r>
      <w:r w:rsidR="005F6FE1" w:rsidRPr="00B57A3A">
        <w:rPr>
          <w:color w:val="auto"/>
        </w:rPr>
        <w:t xml:space="preserve"> sok helyet</w:t>
      </w:r>
      <w:r w:rsidR="00231DDA" w:rsidRPr="00B57A3A">
        <w:rPr>
          <w:color w:val="auto"/>
        </w:rPr>
        <w:t xml:space="preserve">, még a miénk </w:t>
      </w:r>
      <w:r w:rsidR="00C439FC">
        <w:rPr>
          <w:color w:val="auto"/>
        </w:rPr>
        <w:t xml:space="preserve">nem ilyen. </w:t>
      </w:r>
      <w:r w:rsidR="005B097A" w:rsidRPr="00B57A3A">
        <w:rPr>
          <w:color w:val="auto"/>
        </w:rPr>
        <w:t xml:space="preserve">A hét elején Lizával és Tomival dolgoztunk, </w:t>
      </w:r>
      <w:r w:rsidR="00C439FC">
        <w:rPr>
          <w:color w:val="auto"/>
        </w:rPr>
        <w:t>akik ott tanuló német diákok voltak.</w:t>
      </w:r>
      <w:r w:rsidR="00BC0C82" w:rsidRPr="00B57A3A">
        <w:rPr>
          <w:color w:val="auto"/>
        </w:rPr>
        <w:t xml:space="preserve"> </w:t>
      </w:r>
      <w:r w:rsidR="00DA1157" w:rsidRPr="00B57A3A">
        <w:rPr>
          <w:color w:val="auto"/>
        </w:rPr>
        <w:t xml:space="preserve">A gyomokat komposztállóba vittem. </w:t>
      </w:r>
      <w:r w:rsidR="00357179" w:rsidRPr="00B57A3A">
        <w:rPr>
          <w:color w:val="auto"/>
        </w:rPr>
        <w:t>Az ebéd nagyon finom volt egész héten</w:t>
      </w:r>
      <w:r w:rsidR="00C439FC">
        <w:rPr>
          <w:color w:val="auto"/>
        </w:rPr>
        <w:t>. Az idő</w:t>
      </w:r>
      <w:r w:rsidR="00D20149" w:rsidRPr="00B57A3A">
        <w:rPr>
          <w:color w:val="auto"/>
        </w:rPr>
        <w:t xml:space="preserve">járás: a hét elején </w:t>
      </w:r>
      <w:r w:rsidR="00A53D82" w:rsidRPr="00B57A3A">
        <w:rPr>
          <w:color w:val="auto"/>
        </w:rPr>
        <w:t>nagyon meleg</w:t>
      </w:r>
      <w:r w:rsidR="00C439FC">
        <w:rPr>
          <w:color w:val="auto"/>
        </w:rPr>
        <w:t>,</w:t>
      </w:r>
      <w:r w:rsidR="00A53D82" w:rsidRPr="00B57A3A">
        <w:rPr>
          <w:color w:val="auto"/>
        </w:rPr>
        <w:t xml:space="preserve"> volt vittünk sapkát is napszúrás ellen. </w:t>
      </w:r>
      <w:r w:rsidR="006339FB" w:rsidRPr="00B57A3A">
        <w:rPr>
          <w:color w:val="auto"/>
        </w:rPr>
        <w:t>A</w:t>
      </w:r>
      <w:r w:rsidR="00C439FC">
        <w:rPr>
          <w:color w:val="auto"/>
        </w:rPr>
        <w:t xml:space="preserve"> hét közepe felé elviselhetőbb volt meleg. A hét</w:t>
      </w:r>
      <w:r w:rsidR="006339FB" w:rsidRPr="00B57A3A">
        <w:rPr>
          <w:color w:val="auto"/>
        </w:rPr>
        <w:t xml:space="preserve"> vége fele pedig </w:t>
      </w:r>
      <w:r w:rsidR="00EB4F4D" w:rsidRPr="00B57A3A">
        <w:rPr>
          <w:color w:val="auto"/>
        </w:rPr>
        <w:t xml:space="preserve">esett az eső. </w:t>
      </w:r>
    </w:p>
    <w:p w:rsidR="0052356A" w:rsidRDefault="0052356A" w:rsidP="00B57A3A">
      <w:pPr>
        <w:spacing w:line="360" w:lineRule="auto"/>
        <w:jc w:val="both"/>
        <w:rPr>
          <w:color w:val="auto"/>
        </w:rPr>
      </w:pPr>
    </w:p>
    <w:p w:rsidR="0052356A" w:rsidRDefault="0052356A" w:rsidP="00B57A3A">
      <w:pPr>
        <w:spacing w:line="360" w:lineRule="auto"/>
        <w:jc w:val="both"/>
        <w:rPr>
          <w:color w:val="auto"/>
        </w:rPr>
      </w:pPr>
    </w:p>
    <w:p w:rsidR="00F93144" w:rsidRDefault="00F93144" w:rsidP="00F93144">
      <w:pPr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hu-HU"/>
        </w:rPr>
        <w:drawing>
          <wp:inline distT="0" distB="0" distL="0" distR="0">
            <wp:extent cx="4222444" cy="2354059"/>
            <wp:effectExtent l="19050" t="0" r="6656" b="0"/>
            <wp:docPr id="4" name="Kép 3" descr="C:\Users\User\Desktop\Adri képek Rostock\40617625_982177878634963_44378530969320161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dri képek Rostock\40617625_982177878634963_4437853096932016128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981" cy="235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9FC" w:rsidRPr="00B57A3A" w:rsidRDefault="008B5B25" w:rsidP="008B5B25">
      <w:pPr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hu-HU"/>
        </w:rPr>
        <w:lastRenderedPageBreak/>
        <w:drawing>
          <wp:inline distT="0" distB="0" distL="0" distR="0">
            <wp:extent cx="2163568" cy="3845394"/>
            <wp:effectExtent l="857250" t="0" r="846332" b="0"/>
            <wp:docPr id="20" name="Kép 13" descr="C:\Users\User\Desktop\Adri képek Rostock\40542985_307812073361585_46593354249912975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Adri képek Rostock\40542985_307812073361585_4659335424991297536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63568" cy="384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C03" w:rsidRPr="00B57A3A" w:rsidRDefault="00DE0C03" w:rsidP="00B57A3A">
      <w:pPr>
        <w:spacing w:line="360" w:lineRule="auto"/>
        <w:jc w:val="both"/>
        <w:rPr>
          <w:color w:val="auto"/>
        </w:rPr>
      </w:pPr>
      <w:r w:rsidRPr="00B57A3A">
        <w:rPr>
          <w:color w:val="auto"/>
        </w:rPr>
        <w:t xml:space="preserve">Szombaton </w:t>
      </w:r>
      <w:r w:rsidR="00AA54C3">
        <w:rPr>
          <w:color w:val="auto"/>
        </w:rPr>
        <w:t>elmentünk az I</w:t>
      </w:r>
      <w:r w:rsidR="007E5671" w:rsidRPr="00B57A3A">
        <w:rPr>
          <w:color w:val="auto"/>
        </w:rPr>
        <w:t>ga parkba. Ahol növényekkel és a kertészettel kapcsolatos dolgok</w:t>
      </w:r>
      <w:r w:rsidR="00911CFF" w:rsidRPr="00B57A3A">
        <w:rPr>
          <w:color w:val="auto"/>
        </w:rPr>
        <w:t xml:space="preserve">at </w:t>
      </w:r>
      <w:r w:rsidR="00AA54C3">
        <w:rPr>
          <w:color w:val="auto"/>
        </w:rPr>
        <w:t xml:space="preserve">is </w:t>
      </w:r>
      <w:r w:rsidR="00911CFF" w:rsidRPr="00B57A3A">
        <w:rPr>
          <w:color w:val="auto"/>
        </w:rPr>
        <w:t xml:space="preserve">láthattunk. </w:t>
      </w:r>
      <w:r w:rsidR="00AA54C3">
        <w:rPr>
          <w:color w:val="auto"/>
        </w:rPr>
        <w:t>Ezek a következők voltak</w:t>
      </w:r>
      <w:r w:rsidR="00911CFF" w:rsidRPr="00B57A3A">
        <w:rPr>
          <w:color w:val="auto"/>
        </w:rPr>
        <w:t>:</w:t>
      </w:r>
    </w:p>
    <w:p w:rsidR="00911CFF" w:rsidRPr="00B57A3A" w:rsidRDefault="00AA54C3" w:rsidP="00B57A3A">
      <w:pPr>
        <w:pStyle w:val="Listaszerbekezds"/>
        <w:numPr>
          <w:ilvl w:val="0"/>
          <w:numId w:val="21"/>
        </w:numPr>
        <w:spacing w:line="360" w:lineRule="auto"/>
        <w:jc w:val="both"/>
        <w:rPr>
          <w:color w:val="auto"/>
        </w:rPr>
      </w:pPr>
      <w:r>
        <w:rPr>
          <w:color w:val="auto"/>
        </w:rPr>
        <w:t>Rózsa park</w:t>
      </w:r>
    </w:p>
    <w:p w:rsidR="00911CFF" w:rsidRPr="00B57A3A" w:rsidRDefault="00AA54C3" w:rsidP="00B57A3A">
      <w:pPr>
        <w:pStyle w:val="Listaszerbekezds"/>
        <w:numPr>
          <w:ilvl w:val="0"/>
          <w:numId w:val="21"/>
        </w:numPr>
        <w:spacing w:line="360" w:lineRule="auto"/>
        <w:jc w:val="both"/>
        <w:rPr>
          <w:color w:val="auto"/>
        </w:rPr>
      </w:pPr>
      <w:r>
        <w:rPr>
          <w:color w:val="auto"/>
        </w:rPr>
        <w:t>Óriás cserepek</w:t>
      </w:r>
    </w:p>
    <w:p w:rsidR="00F31CCB" w:rsidRPr="00B57A3A" w:rsidRDefault="00AA54C3" w:rsidP="00B57A3A">
      <w:pPr>
        <w:pStyle w:val="Listaszerbekezds"/>
        <w:numPr>
          <w:ilvl w:val="0"/>
          <w:numId w:val="21"/>
        </w:numPr>
        <w:spacing w:line="360" w:lineRule="auto"/>
        <w:jc w:val="both"/>
        <w:rPr>
          <w:color w:val="auto"/>
        </w:rPr>
      </w:pPr>
      <w:r>
        <w:rPr>
          <w:color w:val="auto"/>
        </w:rPr>
        <w:t>Óriási ásók</w:t>
      </w:r>
    </w:p>
    <w:p w:rsidR="00F31CCB" w:rsidRPr="00B57A3A" w:rsidRDefault="00AA54C3" w:rsidP="00B57A3A">
      <w:pPr>
        <w:pStyle w:val="Listaszerbekezds"/>
        <w:numPr>
          <w:ilvl w:val="0"/>
          <w:numId w:val="21"/>
        </w:numPr>
        <w:spacing w:line="360" w:lineRule="auto"/>
        <w:jc w:val="both"/>
        <w:rPr>
          <w:color w:val="auto"/>
        </w:rPr>
      </w:pPr>
      <w:r>
        <w:rPr>
          <w:color w:val="auto"/>
        </w:rPr>
        <w:t>Fűzfatemplom</w:t>
      </w:r>
    </w:p>
    <w:p w:rsidR="00F32FF9" w:rsidRPr="00B57A3A" w:rsidRDefault="00AA54C3" w:rsidP="00B57A3A">
      <w:pPr>
        <w:pStyle w:val="Listaszerbekezds"/>
        <w:numPr>
          <w:ilvl w:val="0"/>
          <w:numId w:val="21"/>
        </w:numPr>
        <w:spacing w:line="360" w:lineRule="auto"/>
        <w:jc w:val="both"/>
        <w:rPr>
          <w:color w:val="auto"/>
        </w:rPr>
      </w:pPr>
      <w:r>
        <w:rPr>
          <w:color w:val="auto"/>
        </w:rPr>
        <w:t>Japán és Kínai kert</w:t>
      </w:r>
    </w:p>
    <w:p w:rsidR="00F32FF9" w:rsidRPr="00B57A3A" w:rsidRDefault="00AA54C3" w:rsidP="00B57A3A">
      <w:pPr>
        <w:pStyle w:val="Listaszerbekezds"/>
        <w:numPr>
          <w:ilvl w:val="0"/>
          <w:numId w:val="21"/>
        </w:numPr>
        <w:spacing w:line="360" w:lineRule="auto"/>
        <w:jc w:val="both"/>
        <w:rPr>
          <w:color w:val="auto"/>
        </w:rPr>
      </w:pPr>
      <w:r>
        <w:rPr>
          <w:color w:val="auto"/>
        </w:rPr>
        <w:t>Magyar ház</w:t>
      </w:r>
    </w:p>
    <w:p w:rsidR="00F32FF9" w:rsidRPr="00B57A3A" w:rsidRDefault="00AA54C3" w:rsidP="00B57A3A">
      <w:pPr>
        <w:pStyle w:val="Listaszerbekezds"/>
        <w:numPr>
          <w:ilvl w:val="0"/>
          <w:numId w:val="21"/>
        </w:numPr>
        <w:spacing w:line="360" w:lineRule="auto"/>
        <w:jc w:val="both"/>
        <w:rPr>
          <w:color w:val="auto"/>
        </w:rPr>
      </w:pPr>
      <w:r>
        <w:rPr>
          <w:color w:val="auto"/>
        </w:rPr>
        <w:t>Mini makett város</w:t>
      </w:r>
      <w:r w:rsidR="006305E4" w:rsidRPr="00B57A3A">
        <w:rPr>
          <w:color w:val="auto"/>
        </w:rPr>
        <w:t xml:space="preserve"> egy teljes kertben</w:t>
      </w:r>
    </w:p>
    <w:p w:rsidR="00D05C66" w:rsidRPr="00B57A3A" w:rsidRDefault="00AA54C3" w:rsidP="00B57A3A">
      <w:pPr>
        <w:pStyle w:val="Listaszerbekezds"/>
        <w:numPr>
          <w:ilvl w:val="0"/>
          <w:numId w:val="21"/>
        </w:numPr>
        <w:spacing w:line="360" w:lineRule="auto"/>
        <w:jc w:val="both"/>
        <w:rPr>
          <w:color w:val="auto"/>
        </w:rPr>
      </w:pPr>
      <w:r>
        <w:rPr>
          <w:color w:val="auto"/>
        </w:rPr>
        <w:t>Kikötőt, és m</w:t>
      </w:r>
      <w:r w:rsidR="000B3218">
        <w:rPr>
          <w:color w:val="auto"/>
        </w:rPr>
        <w:t>ólót (</w:t>
      </w:r>
      <w:r w:rsidR="00D05C66" w:rsidRPr="00B57A3A">
        <w:rPr>
          <w:color w:val="auto"/>
        </w:rPr>
        <w:t xml:space="preserve">fel lehetett menni rá) </w:t>
      </w:r>
    </w:p>
    <w:p w:rsidR="00224827" w:rsidRPr="0052356A" w:rsidRDefault="00AA54C3" w:rsidP="0052356A">
      <w:pPr>
        <w:pStyle w:val="Listaszerbekezds"/>
        <w:numPr>
          <w:ilvl w:val="0"/>
          <w:numId w:val="21"/>
        </w:numPr>
        <w:spacing w:line="360" w:lineRule="auto"/>
        <w:jc w:val="both"/>
        <w:rPr>
          <w:color w:val="auto"/>
        </w:rPr>
      </w:pPr>
      <w:r>
        <w:rPr>
          <w:color w:val="auto"/>
        </w:rPr>
        <w:t>Hajó múzeumot</w:t>
      </w:r>
      <w:r w:rsidR="000B3218">
        <w:rPr>
          <w:color w:val="auto"/>
        </w:rPr>
        <w:t>,</w:t>
      </w:r>
      <w:r>
        <w:rPr>
          <w:color w:val="auto"/>
        </w:rPr>
        <w:t xml:space="preserve"> ami </w:t>
      </w:r>
      <w:r w:rsidR="00EA6253" w:rsidRPr="00B57A3A">
        <w:rPr>
          <w:color w:val="auto"/>
        </w:rPr>
        <w:t>kb. 5</w:t>
      </w:r>
      <w:r>
        <w:rPr>
          <w:color w:val="auto"/>
        </w:rPr>
        <w:t xml:space="preserve"> </w:t>
      </w:r>
      <w:r w:rsidR="00EA6253" w:rsidRPr="00B57A3A">
        <w:rPr>
          <w:color w:val="auto"/>
        </w:rPr>
        <w:t xml:space="preserve">emeletes volt a hajó </w:t>
      </w:r>
      <w:r>
        <w:rPr>
          <w:color w:val="auto"/>
        </w:rPr>
        <w:t>minden emeleté</w:t>
      </w:r>
      <w:r w:rsidR="00A8560B" w:rsidRPr="00B57A3A">
        <w:rPr>
          <w:color w:val="auto"/>
        </w:rPr>
        <w:t>n más volt</w:t>
      </w:r>
      <w:r>
        <w:rPr>
          <w:color w:val="auto"/>
        </w:rPr>
        <w:t xml:space="preserve"> kiállítás volt</w:t>
      </w:r>
      <w:r w:rsidR="00A8560B" w:rsidRPr="00B57A3A">
        <w:rPr>
          <w:color w:val="auto"/>
        </w:rPr>
        <w:t>. Volt</w:t>
      </w:r>
      <w:r w:rsidR="000B3218">
        <w:rPr>
          <w:color w:val="auto"/>
        </w:rPr>
        <w:t>,</w:t>
      </w:r>
      <w:r w:rsidR="00A8560B" w:rsidRPr="00B57A3A">
        <w:rPr>
          <w:color w:val="auto"/>
        </w:rPr>
        <w:t xml:space="preserve"> amelyik </w:t>
      </w:r>
      <w:r w:rsidR="009255E3" w:rsidRPr="00B57A3A">
        <w:rPr>
          <w:color w:val="auto"/>
        </w:rPr>
        <w:t>em</w:t>
      </w:r>
      <w:r w:rsidR="00A8560B" w:rsidRPr="00B57A3A">
        <w:rPr>
          <w:color w:val="auto"/>
        </w:rPr>
        <w:t xml:space="preserve">eleten </w:t>
      </w:r>
      <w:r w:rsidR="000B3218">
        <w:rPr>
          <w:color w:val="auto"/>
        </w:rPr>
        <w:t>kabinokat lehetett meg nézni. (</w:t>
      </w:r>
      <w:r w:rsidR="00066AB0" w:rsidRPr="00B57A3A">
        <w:rPr>
          <w:color w:val="auto"/>
        </w:rPr>
        <w:t>hol aludtak a matrózok</w:t>
      </w:r>
      <w:r w:rsidR="000B3218">
        <w:rPr>
          <w:color w:val="auto"/>
        </w:rPr>
        <w:t xml:space="preserve"> régen</w:t>
      </w:r>
      <w:r w:rsidR="00066AB0" w:rsidRPr="00B57A3A">
        <w:rPr>
          <w:color w:val="auto"/>
        </w:rPr>
        <w:t xml:space="preserve">.) </w:t>
      </w:r>
      <w:r w:rsidR="00B10136" w:rsidRPr="00B57A3A">
        <w:rPr>
          <w:color w:val="auto"/>
        </w:rPr>
        <w:t xml:space="preserve">Meg nézhettük, hogy milyen gépen </w:t>
      </w:r>
      <w:r w:rsidR="00553538" w:rsidRPr="00B57A3A">
        <w:rPr>
          <w:color w:val="auto"/>
        </w:rPr>
        <w:t>kommunikáltak</w:t>
      </w:r>
      <w:r w:rsidR="008F2F99" w:rsidRPr="00B57A3A">
        <w:rPr>
          <w:color w:val="auto"/>
        </w:rPr>
        <w:t>, üzentek</w:t>
      </w:r>
      <w:r w:rsidR="00553538" w:rsidRPr="00B57A3A">
        <w:rPr>
          <w:color w:val="auto"/>
        </w:rPr>
        <w:t xml:space="preserve"> </w:t>
      </w:r>
      <w:r w:rsidR="008F2F99" w:rsidRPr="00B57A3A">
        <w:rPr>
          <w:color w:val="auto"/>
        </w:rPr>
        <w:t>egymásnak</w:t>
      </w:r>
      <w:r w:rsidR="00B8225B" w:rsidRPr="00B57A3A">
        <w:rPr>
          <w:color w:val="auto"/>
        </w:rPr>
        <w:t xml:space="preserve">. </w:t>
      </w:r>
      <w:r w:rsidR="00224827">
        <w:rPr>
          <w:color w:val="auto"/>
        </w:rPr>
        <w:t xml:space="preserve">Hol, és hogyan </w:t>
      </w:r>
      <w:r w:rsidR="00E505C7" w:rsidRPr="00B57A3A">
        <w:rPr>
          <w:color w:val="auto"/>
        </w:rPr>
        <w:t>látták el régen a hajón lévő utasokat.</w:t>
      </w:r>
      <w:r w:rsidR="00224827">
        <w:rPr>
          <w:color w:val="auto"/>
        </w:rPr>
        <w:t xml:space="preserve"> </w:t>
      </w:r>
      <w:r w:rsidR="004161AA" w:rsidRPr="00224827">
        <w:rPr>
          <w:color w:val="auto"/>
        </w:rPr>
        <w:t>Vasárnap pihentünk.</w:t>
      </w:r>
    </w:p>
    <w:p w:rsidR="00903166" w:rsidRDefault="00600CCD" w:rsidP="00B57A3A">
      <w:pPr>
        <w:pStyle w:val="Listaszerbekezds"/>
        <w:spacing w:line="360" w:lineRule="auto"/>
        <w:jc w:val="both"/>
        <w:rPr>
          <w:color w:val="auto"/>
        </w:rPr>
      </w:pPr>
      <w:r w:rsidRPr="00B57A3A">
        <w:rPr>
          <w:color w:val="auto"/>
        </w:rPr>
        <w:t>Az első 2 hétben Pászt</w:t>
      </w:r>
      <w:r w:rsidR="00224827">
        <w:rPr>
          <w:color w:val="auto"/>
        </w:rPr>
        <w:t xml:space="preserve">or Brigitta tanárnő volt velünk, majd Őt Márton Eszter tanárnő váltotta fel. </w:t>
      </w:r>
    </w:p>
    <w:p w:rsidR="004161A7" w:rsidRDefault="004161A7" w:rsidP="00B57A3A">
      <w:pPr>
        <w:pStyle w:val="Listaszerbekezds"/>
        <w:spacing w:line="360" w:lineRule="auto"/>
        <w:jc w:val="both"/>
        <w:rPr>
          <w:color w:val="auto"/>
        </w:rPr>
      </w:pPr>
    </w:p>
    <w:p w:rsidR="004161A7" w:rsidRPr="00B57A3A" w:rsidRDefault="004161A7" w:rsidP="00B57A3A">
      <w:pPr>
        <w:pStyle w:val="Listaszerbekezds"/>
        <w:spacing w:line="360" w:lineRule="auto"/>
        <w:jc w:val="both"/>
        <w:rPr>
          <w:color w:val="auto"/>
        </w:rPr>
      </w:pPr>
      <w:r>
        <w:rPr>
          <w:noProof/>
          <w:color w:val="auto"/>
          <w:lang w:eastAsia="hu-HU"/>
        </w:rPr>
        <w:drawing>
          <wp:inline distT="0" distB="0" distL="0" distR="0">
            <wp:extent cx="2438877" cy="1828800"/>
            <wp:effectExtent l="19050" t="0" r="0" b="0"/>
            <wp:docPr id="21" name="Kép 14" descr="C:\Users\User\Desktop\Rostock\2018-08-0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Rostock\2018-08-04\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688" cy="183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</w:t>
      </w:r>
      <w:r w:rsidR="0052356A">
        <w:rPr>
          <w:color w:val="auto"/>
        </w:rPr>
        <w:t xml:space="preserve">    </w:t>
      </w:r>
      <w:r>
        <w:rPr>
          <w:color w:val="auto"/>
        </w:rPr>
        <w:t xml:space="preserve">  </w:t>
      </w:r>
      <w:r>
        <w:rPr>
          <w:noProof/>
          <w:color w:val="auto"/>
          <w:lang w:eastAsia="hu-HU"/>
        </w:rPr>
        <w:drawing>
          <wp:inline distT="0" distB="0" distL="0" distR="0">
            <wp:extent cx="2438876" cy="1828800"/>
            <wp:effectExtent l="19050" t="0" r="0" b="0"/>
            <wp:docPr id="22" name="Kép 15" descr="C:\Users\User\Desktop\Rostock\2018-08-04\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Rostock\2018-08-04\0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687" cy="183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166" w:rsidRPr="00B57A3A" w:rsidRDefault="00903166" w:rsidP="00B57A3A">
      <w:pPr>
        <w:pStyle w:val="Listaszerbekezds"/>
        <w:spacing w:line="360" w:lineRule="auto"/>
        <w:jc w:val="both"/>
        <w:rPr>
          <w:color w:val="auto"/>
        </w:rPr>
      </w:pPr>
    </w:p>
    <w:p w:rsidR="00903166" w:rsidRPr="0052356A" w:rsidRDefault="00903166" w:rsidP="0052356A">
      <w:pPr>
        <w:spacing w:line="360" w:lineRule="auto"/>
        <w:jc w:val="both"/>
        <w:rPr>
          <w:color w:val="auto"/>
        </w:rPr>
      </w:pPr>
    </w:p>
    <w:p w:rsidR="00903166" w:rsidRPr="00FB2C20" w:rsidRDefault="00903166" w:rsidP="00FB2C20">
      <w:pPr>
        <w:spacing w:line="360" w:lineRule="auto"/>
        <w:jc w:val="both"/>
        <w:rPr>
          <w:color w:val="auto"/>
        </w:rPr>
      </w:pPr>
      <w:r w:rsidRPr="00FB2C20">
        <w:rPr>
          <w:color w:val="auto"/>
        </w:rPr>
        <w:t>3.</w:t>
      </w:r>
      <w:r w:rsidR="00FB2C20" w:rsidRPr="00FB2C20">
        <w:rPr>
          <w:color w:val="auto"/>
        </w:rPr>
        <w:t xml:space="preserve"> </w:t>
      </w:r>
      <w:r w:rsidRPr="00FB2C20">
        <w:rPr>
          <w:color w:val="auto"/>
        </w:rPr>
        <w:t>hét:</w:t>
      </w:r>
    </w:p>
    <w:p w:rsidR="0062716C" w:rsidRDefault="00732E87" w:rsidP="00FB2C20">
      <w:pPr>
        <w:spacing w:line="360" w:lineRule="auto"/>
        <w:jc w:val="both"/>
        <w:rPr>
          <w:color w:val="auto"/>
        </w:rPr>
      </w:pPr>
      <w:r w:rsidRPr="00FB2C20">
        <w:rPr>
          <w:color w:val="auto"/>
        </w:rPr>
        <w:t xml:space="preserve">A közlekedés ugyan úgy zajlott! A hét elején </w:t>
      </w:r>
      <w:r w:rsidR="009B3E24" w:rsidRPr="00FB2C20">
        <w:rPr>
          <w:color w:val="auto"/>
        </w:rPr>
        <w:t>p</w:t>
      </w:r>
      <w:r w:rsidR="00FB2C20" w:rsidRPr="00FB2C20">
        <w:rPr>
          <w:color w:val="auto"/>
        </w:rPr>
        <w:t>aradicsomot szedtünk válogatva az üveg</w:t>
      </w:r>
      <w:r w:rsidR="009B3E24" w:rsidRPr="00FB2C20">
        <w:rPr>
          <w:color w:val="auto"/>
        </w:rPr>
        <w:t xml:space="preserve">házban. Az éretteket </w:t>
      </w:r>
      <w:r w:rsidR="00FB2C20" w:rsidRPr="00FB2C20">
        <w:rPr>
          <w:color w:val="auto"/>
        </w:rPr>
        <w:t xml:space="preserve">beleszedtük </w:t>
      </w:r>
      <w:r w:rsidR="00E93200" w:rsidRPr="00FB2C20">
        <w:rPr>
          <w:color w:val="auto"/>
        </w:rPr>
        <w:t>egy nagy</w:t>
      </w:r>
      <w:r w:rsidR="005D1505" w:rsidRPr="00FB2C20">
        <w:rPr>
          <w:color w:val="auto"/>
        </w:rPr>
        <w:t xml:space="preserve"> ládába</w:t>
      </w:r>
      <w:r w:rsidR="00830C80" w:rsidRPr="00FB2C20">
        <w:rPr>
          <w:color w:val="auto"/>
        </w:rPr>
        <w:t>. A koktél paradicsom méretű</w:t>
      </w:r>
      <w:r w:rsidR="00FB2C20" w:rsidRPr="00FB2C20">
        <w:rPr>
          <w:color w:val="auto"/>
        </w:rPr>
        <w:t>e</w:t>
      </w:r>
      <w:r w:rsidR="00830C80" w:rsidRPr="00FB2C20">
        <w:rPr>
          <w:color w:val="auto"/>
        </w:rPr>
        <w:t>ket</w:t>
      </w:r>
      <w:r w:rsidR="00FB2C20" w:rsidRPr="00FB2C20">
        <w:rPr>
          <w:color w:val="auto"/>
        </w:rPr>
        <w:t>,</w:t>
      </w:r>
      <w:r w:rsidR="000C1C84" w:rsidRPr="00FB2C20">
        <w:rPr>
          <w:color w:val="auto"/>
        </w:rPr>
        <w:t xml:space="preserve"> ami apróra nőtt </w:t>
      </w:r>
      <w:r w:rsidR="003B5FBA" w:rsidRPr="00FB2C20">
        <w:rPr>
          <w:color w:val="auto"/>
        </w:rPr>
        <w:t xml:space="preserve">azokat külön tettük egy kisebb vödörbe. </w:t>
      </w:r>
      <w:r w:rsidR="00830C80" w:rsidRPr="00FB2C20">
        <w:rPr>
          <w:color w:val="auto"/>
        </w:rPr>
        <w:t xml:space="preserve"> </w:t>
      </w:r>
      <w:r w:rsidR="00543E0F" w:rsidRPr="00FB2C20">
        <w:rPr>
          <w:color w:val="auto"/>
        </w:rPr>
        <w:t xml:space="preserve">Ebben a </w:t>
      </w:r>
      <w:r w:rsidR="000B527B" w:rsidRPr="00FB2C20">
        <w:rPr>
          <w:color w:val="auto"/>
        </w:rPr>
        <w:t>kertészetben szoktak jönni vásárlók is</w:t>
      </w:r>
      <w:r w:rsidR="00D20549" w:rsidRPr="00FB2C20">
        <w:rPr>
          <w:color w:val="auto"/>
        </w:rPr>
        <w:t xml:space="preserve">. A kertészet a saját termesztett zöldségeit adja el. </w:t>
      </w:r>
      <w:r w:rsidR="00423F59" w:rsidRPr="00FB2C20">
        <w:rPr>
          <w:color w:val="auto"/>
        </w:rPr>
        <w:t>A hét köz</w:t>
      </w:r>
      <w:r w:rsidR="009255E3" w:rsidRPr="00FB2C20">
        <w:rPr>
          <w:color w:val="auto"/>
        </w:rPr>
        <w:t xml:space="preserve">epén bokros zöldbabot </w:t>
      </w:r>
      <w:r w:rsidR="00FB2C20" w:rsidRPr="00FB2C20">
        <w:rPr>
          <w:color w:val="auto"/>
        </w:rPr>
        <w:t>szedtünk . A kacsról le</w:t>
      </w:r>
      <w:r w:rsidR="0005604C" w:rsidRPr="00FB2C20">
        <w:rPr>
          <w:color w:val="auto"/>
        </w:rPr>
        <w:t xml:space="preserve">törtük </w:t>
      </w:r>
      <w:r w:rsidR="005B0932" w:rsidRPr="00FB2C20">
        <w:rPr>
          <w:color w:val="auto"/>
        </w:rPr>
        <w:t>szépen egyesével a termést, és ládába tettük</w:t>
      </w:r>
      <w:r w:rsidR="005931BD" w:rsidRPr="00FB2C20">
        <w:rPr>
          <w:color w:val="auto"/>
        </w:rPr>
        <w:t xml:space="preserve">. A meg maradt </w:t>
      </w:r>
      <w:r w:rsidR="007E04E2" w:rsidRPr="00FB2C20">
        <w:rPr>
          <w:color w:val="auto"/>
        </w:rPr>
        <w:t xml:space="preserve">rossz vagy nem felhasználható részét taligába tettem </w:t>
      </w:r>
      <w:r w:rsidR="00F27FD0" w:rsidRPr="00FB2C20">
        <w:rPr>
          <w:color w:val="auto"/>
        </w:rPr>
        <w:t xml:space="preserve">és komposztállóba vittem. A hét </w:t>
      </w:r>
      <w:r w:rsidR="00797F64" w:rsidRPr="00FB2C20">
        <w:rPr>
          <w:color w:val="auto"/>
        </w:rPr>
        <w:t xml:space="preserve">vége fele </w:t>
      </w:r>
      <w:r w:rsidR="00FB2C20" w:rsidRPr="00FB2C20">
        <w:rPr>
          <w:color w:val="auto"/>
        </w:rPr>
        <w:t>hagymát szortíroztam: lilát</w:t>
      </w:r>
      <w:r w:rsidR="00EE3E7A" w:rsidRPr="00FB2C20">
        <w:rPr>
          <w:color w:val="auto"/>
        </w:rPr>
        <w:t>, és vö</w:t>
      </w:r>
      <w:r w:rsidR="00F273E4" w:rsidRPr="00FB2C20">
        <w:rPr>
          <w:color w:val="auto"/>
        </w:rPr>
        <w:t>röset</w:t>
      </w:r>
      <w:r w:rsidR="00FB2C20" w:rsidRPr="00FB2C20">
        <w:rPr>
          <w:color w:val="auto"/>
        </w:rPr>
        <w:t xml:space="preserve"> is</w:t>
      </w:r>
      <w:r w:rsidR="00F273E4" w:rsidRPr="00FB2C20">
        <w:rPr>
          <w:color w:val="auto"/>
        </w:rPr>
        <w:t>.</w:t>
      </w:r>
      <w:r w:rsidR="00FB257F" w:rsidRPr="00FB2C20">
        <w:rPr>
          <w:color w:val="auto"/>
        </w:rPr>
        <w:t xml:space="preserve"> </w:t>
      </w:r>
    </w:p>
    <w:p w:rsidR="0062716C" w:rsidRDefault="0062716C" w:rsidP="00FB2C20">
      <w:pPr>
        <w:spacing w:line="360" w:lineRule="auto"/>
        <w:jc w:val="both"/>
        <w:rPr>
          <w:color w:val="auto"/>
        </w:rPr>
      </w:pPr>
      <w:r>
        <w:rPr>
          <w:noProof/>
          <w:color w:val="auto"/>
          <w:lang w:eastAsia="hu-HU"/>
        </w:rPr>
        <w:drawing>
          <wp:inline distT="0" distB="0" distL="0" distR="0">
            <wp:extent cx="1798734" cy="2414278"/>
            <wp:effectExtent l="19050" t="0" r="0" b="0"/>
            <wp:docPr id="23" name="Kép 16" descr="C:\Users\User\Desktop\Rostock\2018-08-04\38789144_2089514527980627_5707328039583481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Rostock\2018-08-04\38789144_2089514527980627_5707328039583481856_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383" cy="242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             </w:t>
      </w:r>
      <w:r>
        <w:rPr>
          <w:noProof/>
          <w:color w:val="auto"/>
          <w:lang w:eastAsia="hu-HU"/>
        </w:rPr>
        <w:drawing>
          <wp:inline distT="0" distB="0" distL="0" distR="0">
            <wp:extent cx="3202861" cy="2401677"/>
            <wp:effectExtent l="19050" t="0" r="0" b="0"/>
            <wp:docPr id="24" name="Kép 17" descr="C:\Users\User\Desktop\Rostock\2018-08-04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Rostock\2018-08-04\0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82" cy="241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F4F" w:rsidRDefault="00F4780D" w:rsidP="00C94560">
      <w:pPr>
        <w:spacing w:line="360" w:lineRule="auto"/>
        <w:jc w:val="both"/>
        <w:rPr>
          <w:color w:val="auto"/>
        </w:rPr>
      </w:pPr>
      <w:r w:rsidRPr="00FB2C20">
        <w:rPr>
          <w:color w:val="auto"/>
        </w:rPr>
        <w:lastRenderedPageBreak/>
        <w:t xml:space="preserve">Márton Eszter tanárnő </w:t>
      </w:r>
      <w:r w:rsidR="00FB2C20" w:rsidRPr="00FB2C20">
        <w:rPr>
          <w:color w:val="auto"/>
        </w:rPr>
        <w:t>ellátogatott</w:t>
      </w:r>
      <w:r w:rsidR="00BB1B36" w:rsidRPr="00FB2C20">
        <w:rPr>
          <w:color w:val="auto"/>
        </w:rPr>
        <w:t xml:space="preserve"> a munkahely</w:t>
      </w:r>
      <w:r w:rsidR="007E0F17" w:rsidRPr="00FB2C20">
        <w:rPr>
          <w:color w:val="auto"/>
        </w:rPr>
        <w:t>ünkre</w:t>
      </w:r>
      <w:r w:rsidR="00351D2D" w:rsidRPr="00FB2C20">
        <w:rPr>
          <w:color w:val="auto"/>
        </w:rPr>
        <w:t>.</w:t>
      </w:r>
      <w:r w:rsidR="00FB2C20" w:rsidRPr="00FB2C20">
        <w:rPr>
          <w:color w:val="auto"/>
        </w:rPr>
        <w:t xml:space="preserve"> Beszélt</w:t>
      </w:r>
      <w:r w:rsidR="00783096" w:rsidRPr="00FB2C20">
        <w:rPr>
          <w:color w:val="auto"/>
        </w:rPr>
        <w:t xml:space="preserve"> a főnök asszonnyal</w:t>
      </w:r>
      <w:r w:rsidR="00CF5EA5" w:rsidRPr="00FB2C20">
        <w:rPr>
          <w:color w:val="auto"/>
        </w:rPr>
        <w:t xml:space="preserve">. A főnök asszony meg dicsért mindenkit, nem volt semmi probléma. </w:t>
      </w:r>
      <w:r w:rsidR="008170B8" w:rsidRPr="00FB2C20">
        <w:rPr>
          <w:color w:val="auto"/>
        </w:rPr>
        <w:t>Elengedett min</w:t>
      </w:r>
      <w:r w:rsidR="00C94560">
        <w:rPr>
          <w:color w:val="auto"/>
        </w:rPr>
        <w:t>ket a főnök asszony pénteken a Hanse S</w:t>
      </w:r>
      <w:r w:rsidR="008170B8" w:rsidRPr="00FB2C20">
        <w:rPr>
          <w:color w:val="auto"/>
        </w:rPr>
        <w:t xml:space="preserve">aile miatt kivételesen. </w:t>
      </w:r>
      <w:r w:rsidR="00597946" w:rsidRPr="00FB2C20">
        <w:rPr>
          <w:color w:val="auto"/>
        </w:rPr>
        <w:t>Kaptunk paradicsomot és uborkát is</w:t>
      </w:r>
      <w:r w:rsidR="00C94560">
        <w:rPr>
          <w:color w:val="auto"/>
        </w:rPr>
        <w:t xml:space="preserve"> ajándékba.</w:t>
      </w:r>
      <w:r w:rsidR="00906ACA" w:rsidRPr="00FB2C20">
        <w:rPr>
          <w:color w:val="auto"/>
        </w:rPr>
        <w:t xml:space="preserve"> Márton Eszter tan</w:t>
      </w:r>
      <w:r w:rsidR="00C94560">
        <w:rPr>
          <w:color w:val="auto"/>
        </w:rPr>
        <w:t>árnőék</w:t>
      </w:r>
      <w:r w:rsidR="007B288F" w:rsidRPr="00FB2C20">
        <w:rPr>
          <w:color w:val="auto"/>
        </w:rPr>
        <w:t xml:space="preserve"> főztek nekünk bolognai spagettit </w:t>
      </w:r>
      <w:r w:rsidR="00F50B41" w:rsidRPr="00FB2C20">
        <w:rPr>
          <w:color w:val="auto"/>
        </w:rPr>
        <w:t>délután. Pénteken</w:t>
      </w:r>
      <w:r w:rsidR="001643D1" w:rsidRPr="00FB2C20">
        <w:rPr>
          <w:color w:val="auto"/>
        </w:rPr>
        <w:t xml:space="preserve"> egésznap </w:t>
      </w:r>
      <w:r w:rsidR="00966A74" w:rsidRPr="00FB2C20">
        <w:rPr>
          <w:color w:val="auto"/>
        </w:rPr>
        <w:t xml:space="preserve">Warnemündén voltunk a Hanse </w:t>
      </w:r>
      <w:r w:rsidR="00C01362" w:rsidRPr="00FB2C20">
        <w:rPr>
          <w:color w:val="auto"/>
        </w:rPr>
        <w:t>Sa</w:t>
      </w:r>
      <w:r w:rsidR="00C94560">
        <w:rPr>
          <w:color w:val="auto"/>
        </w:rPr>
        <w:t>il</w:t>
      </w:r>
      <w:r w:rsidR="00966A74" w:rsidRPr="00FB2C20">
        <w:rPr>
          <w:color w:val="auto"/>
        </w:rPr>
        <w:t xml:space="preserve"> elő </w:t>
      </w:r>
      <w:r w:rsidR="00C94560">
        <w:rPr>
          <w:color w:val="auto"/>
        </w:rPr>
        <w:t>ünnepi napján</w:t>
      </w:r>
      <w:r w:rsidR="00C01362" w:rsidRPr="00FB2C20">
        <w:rPr>
          <w:color w:val="auto"/>
        </w:rPr>
        <w:t xml:space="preserve">. </w:t>
      </w:r>
      <w:r w:rsidR="00C94560">
        <w:rPr>
          <w:color w:val="auto"/>
        </w:rPr>
        <w:t>Fel</w:t>
      </w:r>
      <w:r w:rsidR="000B3218">
        <w:rPr>
          <w:color w:val="auto"/>
        </w:rPr>
        <w:t>ültünk az óriás</w:t>
      </w:r>
      <w:r w:rsidR="00E11175">
        <w:rPr>
          <w:color w:val="auto"/>
        </w:rPr>
        <w:t>kerékre, vásárolgattunk</w:t>
      </w:r>
      <w:r w:rsidR="00B33DDB" w:rsidRPr="00FB2C20">
        <w:rPr>
          <w:color w:val="auto"/>
        </w:rPr>
        <w:t xml:space="preserve">, meg néztük a </w:t>
      </w:r>
      <w:r w:rsidR="00C94560" w:rsidRPr="00FB2C20">
        <w:rPr>
          <w:color w:val="auto"/>
        </w:rPr>
        <w:t>világító</w:t>
      </w:r>
      <w:r w:rsidR="00B33DDB" w:rsidRPr="00FB2C20">
        <w:rPr>
          <w:color w:val="auto"/>
        </w:rPr>
        <w:t xml:space="preserve"> tornyokat is.</w:t>
      </w:r>
      <w:r w:rsidR="0062716C">
        <w:rPr>
          <w:color w:val="auto"/>
        </w:rPr>
        <w:t xml:space="preserve"> </w:t>
      </w:r>
      <w:r w:rsidR="000B3218">
        <w:rPr>
          <w:color w:val="auto"/>
        </w:rPr>
        <w:t>Szombaton fel</w:t>
      </w:r>
      <w:r w:rsidR="00F50B41" w:rsidRPr="00C94560">
        <w:rPr>
          <w:color w:val="auto"/>
        </w:rPr>
        <w:t>vonultunk a Hanse Sailen</w:t>
      </w:r>
      <w:r w:rsidR="004E7DA9" w:rsidRPr="00C94560">
        <w:rPr>
          <w:color w:val="auto"/>
        </w:rPr>
        <w:t xml:space="preserve"> az egyik hajóval. </w:t>
      </w:r>
      <w:r w:rsidR="00E0656A" w:rsidRPr="00C94560">
        <w:rPr>
          <w:color w:val="auto"/>
        </w:rPr>
        <w:t>A hajón kaptunk ebédet</w:t>
      </w:r>
      <w:r w:rsidR="003E0D35" w:rsidRPr="00C94560">
        <w:rPr>
          <w:color w:val="auto"/>
        </w:rPr>
        <w:t xml:space="preserve"> is, curry wurstot. </w:t>
      </w:r>
      <w:r w:rsidR="008B1DF4" w:rsidRPr="00C94560">
        <w:rPr>
          <w:color w:val="auto"/>
        </w:rPr>
        <w:t>Nagyon jó volt a hangulat. A Rostocki kiköt</w:t>
      </w:r>
      <w:r w:rsidR="003E2ED0" w:rsidRPr="00C94560">
        <w:rPr>
          <w:color w:val="auto"/>
        </w:rPr>
        <w:t>őtől Warnemündéig hajókáztunk el</w:t>
      </w:r>
      <w:r w:rsidR="0041682D" w:rsidRPr="00C94560">
        <w:rPr>
          <w:color w:val="auto"/>
        </w:rPr>
        <w:t xml:space="preserve">. Visszaértünk </w:t>
      </w:r>
      <w:r w:rsidR="00FE50C0" w:rsidRPr="00C94560">
        <w:rPr>
          <w:color w:val="auto"/>
        </w:rPr>
        <w:t>a Rostocki kikötőhöz</w:t>
      </w:r>
      <w:r w:rsidR="00AE587B" w:rsidRPr="00C94560">
        <w:rPr>
          <w:color w:val="auto"/>
        </w:rPr>
        <w:t xml:space="preserve"> és az egésznapot ott töltöttük. </w:t>
      </w:r>
      <w:r w:rsidR="00E17772" w:rsidRPr="00C94560">
        <w:rPr>
          <w:color w:val="auto"/>
        </w:rPr>
        <w:t xml:space="preserve">Voltak sörgők </w:t>
      </w:r>
      <w:r w:rsidR="00357303" w:rsidRPr="00C94560">
        <w:rPr>
          <w:color w:val="auto"/>
        </w:rPr>
        <w:t xml:space="preserve">meg minden féle más </w:t>
      </w:r>
      <w:r w:rsidR="00746AF0" w:rsidRPr="00C94560">
        <w:rPr>
          <w:color w:val="auto"/>
        </w:rPr>
        <w:t xml:space="preserve">pl: </w:t>
      </w:r>
      <w:r w:rsidR="00046B75" w:rsidRPr="00C94560">
        <w:rPr>
          <w:color w:val="auto"/>
        </w:rPr>
        <w:t xml:space="preserve">a hajókról lehetett vásárolni, </w:t>
      </w:r>
      <w:r w:rsidR="001D1A43" w:rsidRPr="00C94560">
        <w:rPr>
          <w:color w:val="auto"/>
        </w:rPr>
        <w:t xml:space="preserve">stb.. volt koncert is </w:t>
      </w:r>
      <w:r w:rsidR="000B5F80" w:rsidRPr="00C94560">
        <w:rPr>
          <w:color w:val="auto"/>
        </w:rPr>
        <w:t>és éjfél</w:t>
      </w:r>
      <w:r w:rsidR="00E17772" w:rsidRPr="00C94560">
        <w:rPr>
          <w:color w:val="auto"/>
        </w:rPr>
        <w:t xml:space="preserve"> </w:t>
      </w:r>
      <w:r w:rsidR="00E11175" w:rsidRPr="00C94560">
        <w:rPr>
          <w:color w:val="auto"/>
        </w:rPr>
        <w:t>körül</w:t>
      </w:r>
      <w:r w:rsidR="00A21FA2" w:rsidRPr="00C94560">
        <w:rPr>
          <w:color w:val="auto"/>
        </w:rPr>
        <w:t xml:space="preserve"> tűzijáték</w:t>
      </w:r>
      <w:r w:rsidR="00C36375" w:rsidRPr="00C94560">
        <w:rPr>
          <w:color w:val="auto"/>
        </w:rPr>
        <w:t xml:space="preserve"> is volt, nagyon szép volt</w:t>
      </w:r>
      <w:r w:rsidR="007D0C85" w:rsidRPr="00C94560">
        <w:rPr>
          <w:color w:val="auto"/>
        </w:rPr>
        <w:t xml:space="preserve"> és jól éreztük magunkat. </w:t>
      </w:r>
    </w:p>
    <w:p w:rsidR="0062716C" w:rsidRDefault="0062716C" w:rsidP="0062716C">
      <w:pPr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hu-HU"/>
        </w:rPr>
        <w:drawing>
          <wp:inline distT="0" distB="0" distL="0" distR="0">
            <wp:extent cx="3858887" cy="2315333"/>
            <wp:effectExtent l="19050" t="0" r="8263" b="0"/>
            <wp:docPr id="25" name="Kép 18" descr="C:\Users\User\Desktop\Rostock\Rostock Eszter\38918520_263364540934835_766634924848447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Rostock\Rostock Eszter\38918520_263364540934835_766634924848447488_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678" cy="231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16C" w:rsidRPr="00C94560" w:rsidRDefault="0062716C" w:rsidP="0062716C">
      <w:pPr>
        <w:spacing w:line="360" w:lineRule="auto"/>
        <w:jc w:val="center"/>
        <w:rPr>
          <w:color w:val="auto"/>
        </w:rPr>
      </w:pPr>
    </w:p>
    <w:p w:rsidR="008F1135" w:rsidRPr="00B57A3A" w:rsidRDefault="0062716C" w:rsidP="0062716C">
      <w:pPr>
        <w:pStyle w:val="Listaszerbekezds"/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hu-HU"/>
        </w:rPr>
        <w:drawing>
          <wp:inline distT="0" distB="0" distL="0" distR="0">
            <wp:extent cx="3880921" cy="2328553"/>
            <wp:effectExtent l="19050" t="0" r="5279" b="0"/>
            <wp:docPr id="26" name="Kép 19" descr="C:\Users\User\Desktop\Rostock\Rostock Eszter\39878742_1418489584952042_1293569661937385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Rostock\Rostock Eszter\39878742_1418489584952042_1293569661937385472_n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39" cy="234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970" w:rsidRDefault="00BF6E4C" w:rsidP="00C94560">
      <w:pPr>
        <w:spacing w:line="360" w:lineRule="auto"/>
        <w:jc w:val="both"/>
        <w:rPr>
          <w:color w:val="auto"/>
        </w:rPr>
      </w:pPr>
      <w:r>
        <w:rPr>
          <w:color w:val="auto"/>
        </w:rPr>
        <w:lastRenderedPageBreak/>
        <w:t>Vasárnap</w:t>
      </w:r>
      <w:r w:rsidR="008F1135" w:rsidRPr="00C94560">
        <w:rPr>
          <w:color w:val="auto"/>
        </w:rPr>
        <w:t xml:space="preserve"> a Rügen szigetre mentünk </w:t>
      </w:r>
      <w:r w:rsidR="00CB3198">
        <w:rPr>
          <w:color w:val="auto"/>
        </w:rPr>
        <w:t>el, 2 óra hosszú</w:t>
      </w:r>
      <w:r w:rsidR="00BE2F13" w:rsidRPr="00C94560">
        <w:rPr>
          <w:color w:val="auto"/>
        </w:rPr>
        <w:t xml:space="preserve"> vonatozás </w:t>
      </w:r>
      <w:r w:rsidR="00CB3198">
        <w:rPr>
          <w:color w:val="auto"/>
        </w:rPr>
        <w:t>után oda értünk. Csoda</w:t>
      </w:r>
      <w:r w:rsidR="00906560" w:rsidRPr="00C94560">
        <w:rPr>
          <w:color w:val="auto"/>
        </w:rPr>
        <w:t xml:space="preserve">szép </w:t>
      </w:r>
      <w:r w:rsidR="00CB3198">
        <w:rPr>
          <w:color w:val="auto"/>
        </w:rPr>
        <w:t>volt a hely,</w:t>
      </w:r>
      <w:r w:rsidR="00906560" w:rsidRPr="00C94560">
        <w:rPr>
          <w:color w:val="auto"/>
        </w:rPr>
        <w:t xml:space="preserve"> </w:t>
      </w:r>
      <w:r w:rsidR="00CB3198">
        <w:rPr>
          <w:color w:val="auto"/>
        </w:rPr>
        <w:t>g</w:t>
      </w:r>
      <w:r w:rsidR="009B27E3" w:rsidRPr="00C94560">
        <w:rPr>
          <w:color w:val="auto"/>
        </w:rPr>
        <w:t>yönyörű kilátás</w:t>
      </w:r>
      <w:r w:rsidR="00EC369E" w:rsidRPr="00C94560">
        <w:rPr>
          <w:color w:val="auto"/>
        </w:rPr>
        <w:t>sal. Lehetett gyűjteni</w:t>
      </w:r>
      <w:r w:rsidR="00B16CC3" w:rsidRPr="00C94560">
        <w:rPr>
          <w:color w:val="auto"/>
        </w:rPr>
        <w:t xml:space="preserve"> l</w:t>
      </w:r>
      <w:r>
        <w:rPr>
          <w:color w:val="auto"/>
        </w:rPr>
        <w:t>y</w:t>
      </w:r>
      <w:r w:rsidR="00B16CC3" w:rsidRPr="00C94560">
        <w:rPr>
          <w:color w:val="auto"/>
        </w:rPr>
        <w:t>ukas követ „de az ritka</w:t>
      </w:r>
      <w:r w:rsidR="00E11175">
        <w:rPr>
          <w:color w:val="auto"/>
        </w:rPr>
        <w:t>,</w:t>
      </w:r>
      <w:r w:rsidR="00B16CC3" w:rsidRPr="00C94560">
        <w:rPr>
          <w:color w:val="auto"/>
        </w:rPr>
        <w:t xml:space="preserve"> ha ott talál az ember</w:t>
      </w:r>
      <w:r w:rsidR="004C63CF" w:rsidRPr="00C94560">
        <w:rPr>
          <w:color w:val="auto"/>
        </w:rPr>
        <w:t xml:space="preserve">” mert rengeteg a turista. </w:t>
      </w:r>
      <w:r>
        <w:rPr>
          <w:color w:val="auto"/>
        </w:rPr>
        <w:t>Állítólag a lyukas követ szerencsét hoznak, és távol tartják a rossz szellemeket a háztól, a német emberek szerint. Ezért én is</w:t>
      </w:r>
      <w:r w:rsidR="000A76B3">
        <w:rPr>
          <w:color w:val="auto"/>
        </w:rPr>
        <w:t xml:space="preserve"> nagyon szerettem volna ilyet t</w:t>
      </w:r>
      <w:r>
        <w:rPr>
          <w:color w:val="auto"/>
        </w:rPr>
        <w:t>a</w:t>
      </w:r>
      <w:r w:rsidR="000A76B3">
        <w:rPr>
          <w:color w:val="auto"/>
        </w:rPr>
        <w:t>l</w:t>
      </w:r>
      <w:r>
        <w:rPr>
          <w:color w:val="auto"/>
        </w:rPr>
        <w:t xml:space="preserve">álni. </w:t>
      </w:r>
      <w:r w:rsidR="00AA3D59" w:rsidRPr="00C94560">
        <w:rPr>
          <w:color w:val="auto"/>
        </w:rPr>
        <w:t xml:space="preserve">Nagyon tetszett minden! A tengerre való kilátás és a sziget többi része is. </w:t>
      </w:r>
      <w:r w:rsidR="007A4970" w:rsidRPr="00C94560">
        <w:rPr>
          <w:color w:val="auto"/>
        </w:rPr>
        <w:t xml:space="preserve"> </w:t>
      </w:r>
    </w:p>
    <w:p w:rsidR="000A76B3" w:rsidRDefault="00FE35D5" w:rsidP="00FE35D5">
      <w:pPr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hu-HU"/>
        </w:rPr>
        <w:drawing>
          <wp:inline distT="0" distB="0" distL="0" distR="0">
            <wp:extent cx="5346165" cy="3207699"/>
            <wp:effectExtent l="19050" t="0" r="6885" b="0"/>
            <wp:docPr id="1" name="Kép 1" descr="C:\Users\User\Desktop\Rostock\Rostock Eszter\38985114_567125620352141_3300066812263137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ostock\Rostock Eszter\38985114_567125620352141_3300066812263137280_n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136" cy="321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970" w:rsidRPr="00FE35D5" w:rsidRDefault="007A4970" w:rsidP="00FE35D5">
      <w:pPr>
        <w:spacing w:line="360" w:lineRule="auto"/>
        <w:jc w:val="both"/>
        <w:rPr>
          <w:color w:val="auto"/>
        </w:rPr>
      </w:pPr>
    </w:p>
    <w:p w:rsidR="007A4970" w:rsidRPr="00C94560" w:rsidRDefault="007A4970" w:rsidP="00C94560">
      <w:pPr>
        <w:spacing w:line="360" w:lineRule="auto"/>
        <w:jc w:val="both"/>
        <w:rPr>
          <w:color w:val="auto"/>
        </w:rPr>
      </w:pPr>
      <w:r w:rsidRPr="00C94560">
        <w:rPr>
          <w:color w:val="auto"/>
        </w:rPr>
        <w:t>4.</w:t>
      </w:r>
      <w:r w:rsidR="00FE35D5">
        <w:rPr>
          <w:color w:val="auto"/>
        </w:rPr>
        <w:t xml:space="preserve"> </w:t>
      </w:r>
      <w:r w:rsidRPr="00C94560">
        <w:rPr>
          <w:color w:val="auto"/>
        </w:rPr>
        <w:t>hét:</w:t>
      </w:r>
    </w:p>
    <w:p w:rsidR="0031511F" w:rsidRPr="000B3218" w:rsidRDefault="0040643E" w:rsidP="000B3218">
      <w:pPr>
        <w:spacing w:line="360" w:lineRule="auto"/>
        <w:jc w:val="both"/>
        <w:rPr>
          <w:color w:val="auto"/>
        </w:rPr>
      </w:pPr>
      <w:r w:rsidRPr="00C94560">
        <w:rPr>
          <w:color w:val="auto"/>
        </w:rPr>
        <w:t xml:space="preserve">A hétfőt az üvegház mellett kezdtük </w:t>
      </w:r>
      <w:r w:rsidR="008A2953" w:rsidRPr="00C94560">
        <w:rPr>
          <w:color w:val="auto"/>
        </w:rPr>
        <w:t>gyomlál</w:t>
      </w:r>
      <w:r w:rsidR="000E7CD4" w:rsidRPr="00C94560">
        <w:rPr>
          <w:color w:val="auto"/>
        </w:rPr>
        <w:t>á</w:t>
      </w:r>
      <w:r w:rsidR="00FE35D5">
        <w:rPr>
          <w:color w:val="auto"/>
        </w:rPr>
        <w:t>ssal. A</w:t>
      </w:r>
      <w:r w:rsidR="000B3218">
        <w:rPr>
          <w:color w:val="auto"/>
        </w:rPr>
        <w:t xml:space="preserve"> következő gyomokat ismertem fel</w:t>
      </w:r>
      <w:r w:rsidR="00FE35D5">
        <w:rPr>
          <w:color w:val="auto"/>
        </w:rPr>
        <w:t>:</w:t>
      </w:r>
    </w:p>
    <w:p w:rsidR="0031511F" w:rsidRPr="00B57A3A" w:rsidRDefault="0031511F" w:rsidP="00B57A3A">
      <w:pPr>
        <w:pStyle w:val="Listaszerbekezds"/>
        <w:numPr>
          <w:ilvl w:val="0"/>
          <w:numId w:val="21"/>
        </w:numPr>
        <w:spacing w:line="360" w:lineRule="auto"/>
        <w:jc w:val="both"/>
        <w:rPr>
          <w:color w:val="auto"/>
        </w:rPr>
      </w:pPr>
      <w:r w:rsidRPr="00B57A3A">
        <w:rPr>
          <w:color w:val="auto"/>
        </w:rPr>
        <w:t>Csalán</w:t>
      </w:r>
    </w:p>
    <w:p w:rsidR="0031511F" w:rsidRPr="00B57A3A" w:rsidRDefault="0031511F" w:rsidP="00B57A3A">
      <w:pPr>
        <w:pStyle w:val="Listaszerbekezds"/>
        <w:numPr>
          <w:ilvl w:val="0"/>
          <w:numId w:val="21"/>
        </w:numPr>
        <w:spacing w:line="360" w:lineRule="auto"/>
        <w:jc w:val="both"/>
        <w:rPr>
          <w:color w:val="auto"/>
        </w:rPr>
      </w:pPr>
      <w:r w:rsidRPr="00B57A3A">
        <w:rPr>
          <w:color w:val="auto"/>
        </w:rPr>
        <w:t>Szőrös</w:t>
      </w:r>
      <w:r w:rsidR="00FE35D5">
        <w:rPr>
          <w:color w:val="auto"/>
        </w:rPr>
        <w:t xml:space="preserve"> </w:t>
      </w:r>
      <w:r w:rsidR="00F52F41" w:rsidRPr="00B57A3A">
        <w:rPr>
          <w:color w:val="auto"/>
        </w:rPr>
        <w:t>disznóparé</w:t>
      </w:r>
      <w:r w:rsidR="00FE35D5">
        <w:rPr>
          <w:color w:val="auto"/>
        </w:rPr>
        <w:t>j</w:t>
      </w:r>
      <w:r w:rsidR="00F52F41" w:rsidRPr="00B57A3A">
        <w:rPr>
          <w:color w:val="auto"/>
        </w:rPr>
        <w:t xml:space="preserve"> </w:t>
      </w:r>
    </w:p>
    <w:p w:rsidR="00F52F41" w:rsidRPr="00B57A3A" w:rsidRDefault="00F52F41" w:rsidP="00B57A3A">
      <w:pPr>
        <w:pStyle w:val="Listaszerbekezds"/>
        <w:numPr>
          <w:ilvl w:val="0"/>
          <w:numId w:val="21"/>
        </w:numPr>
        <w:spacing w:line="360" w:lineRule="auto"/>
        <w:jc w:val="both"/>
        <w:rPr>
          <w:color w:val="auto"/>
        </w:rPr>
      </w:pPr>
      <w:r w:rsidRPr="00B57A3A">
        <w:rPr>
          <w:color w:val="auto"/>
        </w:rPr>
        <w:t xml:space="preserve">Angol perje </w:t>
      </w:r>
    </w:p>
    <w:p w:rsidR="00F17672" w:rsidRDefault="003E6A59" w:rsidP="00C94560">
      <w:pPr>
        <w:spacing w:line="360" w:lineRule="auto"/>
        <w:jc w:val="both"/>
        <w:rPr>
          <w:color w:val="auto"/>
        </w:rPr>
      </w:pPr>
      <w:r w:rsidRPr="00B57A3A">
        <w:rPr>
          <w:color w:val="auto"/>
        </w:rPr>
        <w:t xml:space="preserve">A kiszedett gyomot vödörbe gyűjtöttük, </w:t>
      </w:r>
      <w:r w:rsidR="00C43890" w:rsidRPr="00B57A3A">
        <w:rPr>
          <w:color w:val="auto"/>
        </w:rPr>
        <w:t>majd taligába tettük és elvitt</w:t>
      </w:r>
      <w:r w:rsidR="000B3218">
        <w:rPr>
          <w:color w:val="auto"/>
        </w:rPr>
        <w:t>ük a komposztá</w:t>
      </w:r>
      <w:r w:rsidR="00910E13" w:rsidRPr="00B57A3A">
        <w:rPr>
          <w:color w:val="auto"/>
        </w:rPr>
        <w:t xml:space="preserve">lóhoz. </w:t>
      </w:r>
      <w:r w:rsidR="00DA7293" w:rsidRPr="00B57A3A">
        <w:rPr>
          <w:color w:val="auto"/>
        </w:rPr>
        <w:t xml:space="preserve">A végén elegyengettük a talajt, és seprűvel </w:t>
      </w:r>
      <w:r w:rsidR="000B3218">
        <w:rPr>
          <w:color w:val="auto"/>
        </w:rPr>
        <w:t>vissza</w:t>
      </w:r>
      <w:r w:rsidR="007B2B12" w:rsidRPr="00B57A3A">
        <w:rPr>
          <w:color w:val="auto"/>
        </w:rPr>
        <w:t xml:space="preserve">sepertük a felesleges földet. </w:t>
      </w:r>
      <w:r w:rsidR="005445B0" w:rsidRPr="00B57A3A">
        <w:rPr>
          <w:color w:val="auto"/>
        </w:rPr>
        <w:t>Az idő kelleme</w:t>
      </w:r>
      <w:r w:rsidR="000B3218">
        <w:rPr>
          <w:color w:val="auto"/>
        </w:rPr>
        <w:t>sen meleg volt</w:t>
      </w:r>
      <w:r w:rsidR="00AE665C" w:rsidRPr="00B57A3A">
        <w:rPr>
          <w:color w:val="auto"/>
        </w:rPr>
        <w:t xml:space="preserve">. </w:t>
      </w:r>
      <w:r w:rsidR="000B3218">
        <w:rPr>
          <w:color w:val="auto"/>
        </w:rPr>
        <w:t>A hétnek a közepe felé</w:t>
      </w:r>
      <w:r w:rsidR="00F47DBB" w:rsidRPr="00B57A3A">
        <w:rPr>
          <w:color w:val="auto"/>
        </w:rPr>
        <w:t xml:space="preserve"> </w:t>
      </w:r>
      <w:r w:rsidR="00424EA8" w:rsidRPr="00B57A3A">
        <w:rPr>
          <w:color w:val="auto"/>
        </w:rPr>
        <w:t xml:space="preserve">a rózsa ágyást kellett rendbe </w:t>
      </w:r>
      <w:r w:rsidR="00F17672">
        <w:rPr>
          <w:color w:val="auto"/>
        </w:rPr>
        <w:t>tenni</w:t>
      </w:r>
      <w:r w:rsidR="000B3218">
        <w:rPr>
          <w:color w:val="auto"/>
        </w:rPr>
        <w:t>, és vissza</w:t>
      </w:r>
      <w:r w:rsidR="00767116" w:rsidRPr="00B57A3A">
        <w:rPr>
          <w:color w:val="auto"/>
        </w:rPr>
        <w:t>metszeni a</w:t>
      </w:r>
      <w:r w:rsidR="00250B92" w:rsidRPr="00B57A3A">
        <w:rPr>
          <w:color w:val="auto"/>
        </w:rPr>
        <w:t xml:space="preserve">z árnyék liliomot. </w:t>
      </w:r>
      <w:r w:rsidR="000B3218">
        <w:rPr>
          <w:color w:val="auto"/>
        </w:rPr>
        <w:t>A vissza</w:t>
      </w:r>
      <w:r w:rsidR="007E720B" w:rsidRPr="00B57A3A">
        <w:rPr>
          <w:color w:val="auto"/>
        </w:rPr>
        <w:t xml:space="preserve">metszett növényt taligába tettem és </w:t>
      </w:r>
      <w:r w:rsidR="00B75B83" w:rsidRPr="00B57A3A">
        <w:rPr>
          <w:color w:val="auto"/>
        </w:rPr>
        <w:t>komposztálóba vittem.</w:t>
      </w:r>
      <w:r w:rsidR="00767116" w:rsidRPr="00B57A3A">
        <w:rPr>
          <w:color w:val="auto"/>
        </w:rPr>
        <w:t xml:space="preserve"> </w:t>
      </w:r>
    </w:p>
    <w:p w:rsidR="00F17672" w:rsidRDefault="00F17672" w:rsidP="00F17672">
      <w:pPr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hu-HU"/>
        </w:rPr>
        <w:lastRenderedPageBreak/>
        <w:drawing>
          <wp:inline distT="0" distB="0" distL="0" distR="0">
            <wp:extent cx="3873119" cy="2159306"/>
            <wp:effectExtent l="19050" t="0" r="0" b="0"/>
            <wp:docPr id="2" name="Kép 1" descr="C:\Users\User\Desktop\Adri képek Rostock\40544381_238631933467894_1204224691389071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dri képek Rostock\40544381_238631933467894_1204224691389071360_n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409" cy="216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672" w:rsidRDefault="00F17672" w:rsidP="00C94560">
      <w:pPr>
        <w:spacing w:line="360" w:lineRule="auto"/>
        <w:jc w:val="both"/>
        <w:rPr>
          <w:color w:val="auto"/>
        </w:rPr>
      </w:pPr>
    </w:p>
    <w:p w:rsidR="004B583B" w:rsidRDefault="00B75B83" w:rsidP="00C94560">
      <w:pPr>
        <w:spacing w:line="360" w:lineRule="auto"/>
        <w:jc w:val="both"/>
        <w:rPr>
          <w:color w:val="auto"/>
        </w:rPr>
      </w:pPr>
      <w:r w:rsidRPr="00B57A3A">
        <w:rPr>
          <w:color w:val="auto"/>
        </w:rPr>
        <w:t xml:space="preserve">Másnap </w:t>
      </w:r>
      <w:r w:rsidR="00285896" w:rsidRPr="00B57A3A">
        <w:rPr>
          <w:color w:val="auto"/>
        </w:rPr>
        <w:t xml:space="preserve">az udvart </w:t>
      </w:r>
      <w:r w:rsidR="000B3218">
        <w:rPr>
          <w:color w:val="auto"/>
        </w:rPr>
        <w:t>tettük rendbe. A faleveleket el</w:t>
      </w:r>
      <w:r w:rsidR="00285896" w:rsidRPr="00B57A3A">
        <w:rPr>
          <w:color w:val="auto"/>
        </w:rPr>
        <w:t>gereblyéztük</w:t>
      </w:r>
      <w:r w:rsidR="000B3218">
        <w:rPr>
          <w:color w:val="auto"/>
        </w:rPr>
        <w:t xml:space="preserve"> és egy kupacba össze</w:t>
      </w:r>
      <w:r w:rsidR="00E3085F" w:rsidRPr="00B57A3A">
        <w:rPr>
          <w:color w:val="auto"/>
        </w:rPr>
        <w:t>húztuk. Taligába tettük és komposztál</w:t>
      </w:r>
      <w:r w:rsidR="000B3218">
        <w:rPr>
          <w:color w:val="auto"/>
        </w:rPr>
        <w:t xml:space="preserve">óhoz vittük. </w:t>
      </w:r>
      <w:r w:rsidR="00E11175">
        <w:rPr>
          <w:color w:val="auto"/>
        </w:rPr>
        <w:t>Thomasszal</w:t>
      </w:r>
      <w:r w:rsidR="009E7B64" w:rsidRPr="00B57A3A">
        <w:rPr>
          <w:color w:val="auto"/>
        </w:rPr>
        <w:t xml:space="preserve"> dolgoztunk a német diákkal. </w:t>
      </w:r>
      <w:r w:rsidR="000B3218">
        <w:rPr>
          <w:color w:val="auto"/>
        </w:rPr>
        <w:t>A betont le</w:t>
      </w:r>
      <w:r w:rsidR="00AC000F" w:rsidRPr="00B57A3A">
        <w:rPr>
          <w:color w:val="auto"/>
        </w:rPr>
        <w:t xml:space="preserve">sepertük </w:t>
      </w:r>
      <w:r w:rsidR="00E962E5" w:rsidRPr="00B57A3A">
        <w:rPr>
          <w:color w:val="auto"/>
        </w:rPr>
        <w:t xml:space="preserve">. </w:t>
      </w:r>
      <w:r w:rsidR="000B3218">
        <w:rPr>
          <w:color w:val="auto"/>
        </w:rPr>
        <w:t>A felesleges földet vissza</w:t>
      </w:r>
      <w:r w:rsidR="00553BA0" w:rsidRPr="00B57A3A">
        <w:rPr>
          <w:color w:val="auto"/>
        </w:rPr>
        <w:t xml:space="preserve">sepertük a talajra. A beton rései közül </w:t>
      </w:r>
      <w:r w:rsidR="000B3218">
        <w:rPr>
          <w:color w:val="auto"/>
        </w:rPr>
        <w:t>kigyomláltuk</w:t>
      </w:r>
      <w:r w:rsidR="00726DBF" w:rsidRPr="00B57A3A">
        <w:rPr>
          <w:color w:val="auto"/>
        </w:rPr>
        <w:t xml:space="preserve"> az abba benőtt gyomokat. </w:t>
      </w:r>
      <w:r w:rsidR="008E1FBF" w:rsidRPr="00B57A3A">
        <w:rPr>
          <w:color w:val="auto"/>
        </w:rPr>
        <w:t xml:space="preserve"> </w:t>
      </w:r>
    </w:p>
    <w:p w:rsidR="004B583B" w:rsidRDefault="004B583B" w:rsidP="004B583B">
      <w:pPr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hu-HU"/>
        </w:rPr>
        <w:drawing>
          <wp:inline distT="0" distB="0" distL="0" distR="0">
            <wp:extent cx="4228813" cy="2357609"/>
            <wp:effectExtent l="19050" t="0" r="287" b="0"/>
            <wp:docPr id="3" name="Kép 2" descr="C:\Users\User\Desktop\Adri képek Rostock\40683878_267446810543367_3736342713948176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dri képek Rostock\40683878_267446810543367_3736342713948176384_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497" cy="236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83B" w:rsidRDefault="004B583B" w:rsidP="00C94560">
      <w:pPr>
        <w:spacing w:line="360" w:lineRule="auto"/>
        <w:jc w:val="both"/>
        <w:rPr>
          <w:color w:val="auto"/>
        </w:rPr>
      </w:pPr>
    </w:p>
    <w:p w:rsidR="00F52F41" w:rsidRPr="00B57A3A" w:rsidRDefault="008E1FBF" w:rsidP="00C94560">
      <w:pPr>
        <w:spacing w:line="360" w:lineRule="auto"/>
        <w:jc w:val="both"/>
        <w:rPr>
          <w:color w:val="auto"/>
        </w:rPr>
      </w:pPr>
      <w:r w:rsidRPr="00B57A3A">
        <w:rPr>
          <w:color w:val="auto"/>
        </w:rPr>
        <w:t>Az idő hűvös volt és elő fordult zápor is.</w:t>
      </w:r>
      <w:r w:rsidR="003A0A7D" w:rsidRPr="00B57A3A">
        <w:rPr>
          <w:color w:val="auto"/>
        </w:rPr>
        <w:t xml:space="preserve"> Másnap lila</w:t>
      </w:r>
      <w:r w:rsidR="00DD5297" w:rsidRPr="00B57A3A">
        <w:rPr>
          <w:color w:val="auto"/>
        </w:rPr>
        <w:t xml:space="preserve"> babot szedtem ládába eladásra. Leválasztottam és tali</w:t>
      </w:r>
      <w:r w:rsidR="00B27337" w:rsidRPr="00B57A3A">
        <w:rPr>
          <w:color w:val="auto"/>
        </w:rPr>
        <w:t xml:space="preserve">gába tettem </w:t>
      </w:r>
      <w:r w:rsidR="005B7B24" w:rsidRPr="00B57A3A">
        <w:rPr>
          <w:color w:val="auto"/>
        </w:rPr>
        <w:t xml:space="preserve">a teljesen kiszedett növényzetet. </w:t>
      </w:r>
      <w:r w:rsidR="00493EDF" w:rsidRPr="00B57A3A">
        <w:rPr>
          <w:color w:val="auto"/>
        </w:rPr>
        <w:t>Természetesen a termés nélkül.</w:t>
      </w:r>
      <w:r w:rsidR="00F36585" w:rsidRPr="00B57A3A">
        <w:rPr>
          <w:color w:val="auto"/>
        </w:rPr>
        <w:t xml:space="preserve"> </w:t>
      </w:r>
      <w:r w:rsidR="00326F48" w:rsidRPr="00B57A3A">
        <w:rPr>
          <w:color w:val="auto"/>
        </w:rPr>
        <w:t xml:space="preserve">Az utolsó nap 2 </w:t>
      </w:r>
      <w:r w:rsidR="000B3218">
        <w:rPr>
          <w:color w:val="auto"/>
        </w:rPr>
        <w:t xml:space="preserve">az </w:t>
      </w:r>
      <w:r w:rsidR="00326F48" w:rsidRPr="00B57A3A">
        <w:rPr>
          <w:color w:val="auto"/>
        </w:rPr>
        <w:t xml:space="preserve">üvegházban </w:t>
      </w:r>
      <w:r w:rsidR="008E1141" w:rsidRPr="00B57A3A">
        <w:rPr>
          <w:color w:val="auto"/>
        </w:rPr>
        <w:t>gyomlál</w:t>
      </w:r>
      <w:r w:rsidR="000B3218">
        <w:rPr>
          <w:color w:val="auto"/>
        </w:rPr>
        <w:t>tunk ki a paradicsomok között illetve elő</w:t>
      </w:r>
      <w:r w:rsidR="008E1141" w:rsidRPr="00B57A3A">
        <w:rPr>
          <w:color w:val="auto"/>
        </w:rPr>
        <w:t xml:space="preserve">tt. </w:t>
      </w:r>
      <w:r w:rsidR="000C14AD" w:rsidRPr="00B57A3A">
        <w:rPr>
          <w:color w:val="auto"/>
        </w:rPr>
        <w:t>Kézzel szedtük össze a gyomokat</w:t>
      </w:r>
      <w:r w:rsidR="007B7497" w:rsidRPr="00B57A3A">
        <w:rPr>
          <w:color w:val="auto"/>
        </w:rPr>
        <w:t xml:space="preserve"> </w:t>
      </w:r>
      <w:r w:rsidR="007033C7" w:rsidRPr="00B57A3A">
        <w:rPr>
          <w:color w:val="auto"/>
        </w:rPr>
        <w:t>és komposztra készen a taligába elvittem.</w:t>
      </w:r>
      <w:r w:rsidR="00CD0067" w:rsidRPr="00B57A3A">
        <w:rPr>
          <w:color w:val="auto"/>
        </w:rPr>
        <w:t xml:space="preserve"> </w:t>
      </w:r>
      <w:r w:rsidR="00BB784A" w:rsidRPr="00B57A3A">
        <w:rPr>
          <w:color w:val="auto"/>
        </w:rPr>
        <w:t xml:space="preserve">Az idő nagyon jó volt </w:t>
      </w:r>
      <w:r w:rsidR="00DC511A" w:rsidRPr="00B57A3A">
        <w:rPr>
          <w:color w:val="auto"/>
        </w:rPr>
        <w:t>nem volt se túl meleg, se túl hideg</w:t>
      </w:r>
      <w:r w:rsidR="004E4355" w:rsidRPr="00B57A3A">
        <w:rPr>
          <w:color w:val="auto"/>
        </w:rPr>
        <w:t>. Az ebéd nagyon finom volt mind a 4</w:t>
      </w:r>
      <w:r w:rsidR="000B3218">
        <w:rPr>
          <w:color w:val="auto"/>
        </w:rPr>
        <w:t xml:space="preserve"> hét alatt, és a </w:t>
      </w:r>
      <w:r w:rsidR="000B3218">
        <w:rPr>
          <w:color w:val="auto"/>
        </w:rPr>
        <w:lastRenderedPageBreak/>
        <w:t>desszertek is nagyon finomak voltak.</w:t>
      </w:r>
      <w:r w:rsidR="004E4355" w:rsidRPr="00B57A3A">
        <w:rPr>
          <w:color w:val="auto"/>
        </w:rPr>
        <w:t xml:space="preserve"> </w:t>
      </w:r>
      <w:r w:rsidR="00E4664C" w:rsidRPr="00B57A3A">
        <w:rPr>
          <w:color w:val="auto"/>
        </w:rPr>
        <w:t>A jó munkánkért ingyen volt a 4</w:t>
      </w:r>
      <w:r w:rsidR="000B3218">
        <w:rPr>
          <w:color w:val="auto"/>
        </w:rPr>
        <w:t xml:space="preserve"> </w:t>
      </w:r>
      <w:r w:rsidR="00E4664C" w:rsidRPr="00B57A3A">
        <w:rPr>
          <w:color w:val="auto"/>
        </w:rPr>
        <w:t>hét alatt az ebéd</w:t>
      </w:r>
      <w:r w:rsidR="000B3218">
        <w:rPr>
          <w:color w:val="auto"/>
        </w:rPr>
        <w:t>. Búcsúajándék</w:t>
      </w:r>
      <w:r w:rsidR="00316A7E" w:rsidRPr="00B57A3A">
        <w:rPr>
          <w:color w:val="auto"/>
        </w:rPr>
        <w:t xml:space="preserve">ként </w:t>
      </w:r>
      <w:r w:rsidR="00BC16AE" w:rsidRPr="00B57A3A">
        <w:rPr>
          <w:color w:val="auto"/>
        </w:rPr>
        <w:t xml:space="preserve">vettünk mi is pezsgőt és </w:t>
      </w:r>
      <w:r w:rsidR="00D40C77" w:rsidRPr="00B57A3A">
        <w:rPr>
          <w:color w:val="auto"/>
        </w:rPr>
        <w:t>édességet</w:t>
      </w:r>
      <w:r w:rsidR="000B3218">
        <w:rPr>
          <w:color w:val="auto"/>
        </w:rPr>
        <w:t>, a kertészetben dolgozó vezetőnknek</w:t>
      </w:r>
      <w:r w:rsidR="00D40C77" w:rsidRPr="00B57A3A">
        <w:rPr>
          <w:color w:val="auto"/>
        </w:rPr>
        <w:t xml:space="preserve">. </w:t>
      </w:r>
      <w:r w:rsidR="000B3218">
        <w:rPr>
          <w:color w:val="auto"/>
        </w:rPr>
        <w:t>Nagyon jó volt a németországi gyakorlat</w:t>
      </w:r>
      <w:r w:rsidR="000C0B5D" w:rsidRPr="00B57A3A">
        <w:rPr>
          <w:color w:val="auto"/>
        </w:rPr>
        <w:t>!</w:t>
      </w:r>
      <w:r w:rsidR="000B3218">
        <w:rPr>
          <w:color w:val="auto"/>
        </w:rPr>
        <w:t xml:space="preserve"> Azt mondták,</w:t>
      </w:r>
      <w:r w:rsidR="00F93144">
        <w:rPr>
          <w:color w:val="auto"/>
        </w:rPr>
        <w:t xml:space="preserve"> hogy 2019-ben vissza</w:t>
      </w:r>
      <w:r w:rsidR="000C0B5D" w:rsidRPr="00B57A3A">
        <w:rPr>
          <w:color w:val="auto"/>
        </w:rPr>
        <w:t>várnak minket</w:t>
      </w:r>
      <w:r w:rsidR="00E80BEB" w:rsidRPr="00B57A3A">
        <w:rPr>
          <w:color w:val="auto"/>
        </w:rPr>
        <w:t xml:space="preserve">, </w:t>
      </w:r>
      <w:r w:rsidR="000B3218">
        <w:rPr>
          <w:color w:val="auto"/>
        </w:rPr>
        <w:t xml:space="preserve">mert </w:t>
      </w:r>
      <w:r w:rsidR="00E80BEB" w:rsidRPr="00B57A3A">
        <w:rPr>
          <w:color w:val="auto"/>
        </w:rPr>
        <w:t xml:space="preserve">meg voltak elégedve a munkánkkal. </w:t>
      </w:r>
    </w:p>
    <w:p w:rsidR="00B74B61" w:rsidRPr="00B57A3A" w:rsidRDefault="00B74B61" w:rsidP="00C94560">
      <w:pPr>
        <w:spacing w:line="360" w:lineRule="auto"/>
        <w:jc w:val="both"/>
        <w:rPr>
          <w:color w:val="auto"/>
        </w:rPr>
      </w:pPr>
      <w:r w:rsidRPr="00B57A3A">
        <w:rPr>
          <w:color w:val="auto"/>
        </w:rPr>
        <w:t>Haza utazás:</w:t>
      </w:r>
    </w:p>
    <w:p w:rsidR="00B74B61" w:rsidRDefault="00B74B61" w:rsidP="00C94560">
      <w:pPr>
        <w:spacing w:line="360" w:lineRule="auto"/>
        <w:jc w:val="both"/>
        <w:rPr>
          <w:color w:val="auto"/>
        </w:rPr>
      </w:pPr>
      <w:r w:rsidRPr="00B57A3A">
        <w:rPr>
          <w:color w:val="auto"/>
        </w:rPr>
        <w:t>Péntek este be pakoltunk a bőröndökbe</w:t>
      </w:r>
      <w:r w:rsidR="00AD0430" w:rsidRPr="00B57A3A">
        <w:rPr>
          <w:color w:val="auto"/>
        </w:rPr>
        <w:t>. Szombaton reggel 10</w:t>
      </w:r>
      <w:r w:rsidR="000B3218">
        <w:rPr>
          <w:color w:val="auto"/>
        </w:rPr>
        <w:t>-</w:t>
      </w:r>
      <w:r w:rsidR="00AD0430" w:rsidRPr="00B57A3A">
        <w:rPr>
          <w:color w:val="auto"/>
        </w:rPr>
        <w:t xml:space="preserve">ig el kellett </w:t>
      </w:r>
      <w:r w:rsidR="004D11DB" w:rsidRPr="00B57A3A">
        <w:rPr>
          <w:color w:val="auto"/>
        </w:rPr>
        <w:t xml:space="preserve">el hagyni a szállót. </w:t>
      </w:r>
      <w:r w:rsidR="000B3218">
        <w:rPr>
          <w:color w:val="auto"/>
        </w:rPr>
        <w:t>Fél 1-ig bementünk</w:t>
      </w:r>
      <w:r w:rsidR="00691C8E" w:rsidRPr="00B57A3A">
        <w:rPr>
          <w:color w:val="auto"/>
        </w:rPr>
        <w:t xml:space="preserve"> Rostockba szétnéztünk</w:t>
      </w:r>
      <w:r w:rsidR="00715F9D" w:rsidRPr="00B57A3A">
        <w:rPr>
          <w:color w:val="auto"/>
        </w:rPr>
        <w:t>. Fél 2-kor elindultunk villamossal</w:t>
      </w:r>
      <w:r w:rsidR="005B3D32" w:rsidRPr="00B57A3A">
        <w:rPr>
          <w:color w:val="auto"/>
        </w:rPr>
        <w:t xml:space="preserve"> Rostockba a buszpálya udvarra</w:t>
      </w:r>
      <w:r w:rsidR="000B3218">
        <w:rPr>
          <w:color w:val="auto"/>
        </w:rPr>
        <w:t>.</w:t>
      </w:r>
      <w:r w:rsidR="005B3D32" w:rsidRPr="00B57A3A">
        <w:rPr>
          <w:color w:val="auto"/>
        </w:rPr>
        <w:t xml:space="preserve"> ahonnan tovább utaztunk Ber</w:t>
      </w:r>
      <w:r w:rsidR="000B3218">
        <w:rPr>
          <w:color w:val="auto"/>
        </w:rPr>
        <w:t>linbe</w:t>
      </w:r>
      <w:r w:rsidR="00422346" w:rsidRPr="00B57A3A">
        <w:rPr>
          <w:color w:val="auto"/>
        </w:rPr>
        <w:t>. 2 óra hossza alatt oda értünk Berlinbe. Onnan</w:t>
      </w:r>
      <w:r w:rsidR="00A35152" w:rsidRPr="00B57A3A">
        <w:rPr>
          <w:color w:val="auto"/>
        </w:rPr>
        <w:t xml:space="preserve"> tovább Budapestre a Népligetbe</w:t>
      </w:r>
      <w:r w:rsidR="000B3218">
        <w:rPr>
          <w:color w:val="auto"/>
        </w:rPr>
        <w:t xml:space="preserve"> mentünk. Szintén 16 óra hosszú</w:t>
      </w:r>
      <w:r w:rsidR="00A35152" w:rsidRPr="00B57A3A">
        <w:rPr>
          <w:color w:val="auto"/>
        </w:rPr>
        <w:t xml:space="preserve"> volt az út haza. </w:t>
      </w:r>
      <w:r w:rsidR="00264C97" w:rsidRPr="00B57A3A">
        <w:rPr>
          <w:color w:val="auto"/>
        </w:rPr>
        <w:t xml:space="preserve">Emeletes Flix busszal utaztunk. </w:t>
      </w:r>
      <w:r w:rsidR="00E6196B" w:rsidRPr="00B57A3A">
        <w:rPr>
          <w:color w:val="auto"/>
        </w:rPr>
        <w:t>Reggelre fél 7</w:t>
      </w:r>
      <w:r w:rsidR="000B3218">
        <w:rPr>
          <w:color w:val="auto"/>
        </w:rPr>
        <w:t>-</w:t>
      </w:r>
      <w:r w:rsidR="00E6196B" w:rsidRPr="00B57A3A">
        <w:rPr>
          <w:color w:val="auto"/>
        </w:rPr>
        <w:t xml:space="preserve">re oda értünk Budapestre a Népligeti buszpálya udvarra. Ott már várt minket a Toldis </w:t>
      </w:r>
      <w:r w:rsidR="000B3218">
        <w:rPr>
          <w:color w:val="auto"/>
        </w:rPr>
        <w:t>kis</w:t>
      </w:r>
      <w:r w:rsidR="00E6196B" w:rsidRPr="00B57A3A">
        <w:rPr>
          <w:color w:val="auto"/>
        </w:rPr>
        <w:t xml:space="preserve">busz. </w:t>
      </w:r>
      <w:r w:rsidR="000B3218">
        <w:rPr>
          <w:color w:val="auto"/>
        </w:rPr>
        <w:t>Be</w:t>
      </w:r>
      <w:r w:rsidR="00D06FE4" w:rsidRPr="00B57A3A">
        <w:rPr>
          <w:color w:val="auto"/>
        </w:rPr>
        <w:t xml:space="preserve">pakoltuk a bőröndöket </w:t>
      </w:r>
      <w:r w:rsidR="000B3218">
        <w:rPr>
          <w:color w:val="auto"/>
        </w:rPr>
        <w:t>a kisbuszba. 1,5 óra alatt értünk</w:t>
      </w:r>
      <w:r w:rsidR="00FE7BD5" w:rsidRPr="00B57A3A">
        <w:rPr>
          <w:color w:val="auto"/>
        </w:rPr>
        <w:t xml:space="preserve"> </w:t>
      </w:r>
      <w:r w:rsidR="00C84691" w:rsidRPr="00B57A3A">
        <w:rPr>
          <w:color w:val="auto"/>
        </w:rPr>
        <w:t xml:space="preserve">az iskola elé. </w:t>
      </w:r>
    </w:p>
    <w:p w:rsidR="00CC5EAE" w:rsidRDefault="00CC5EAE" w:rsidP="00C94560">
      <w:pPr>
        <w:spacing w:line="360" w:lineRule="auto"/>
        <w:jc w:val="both"/>
        <w:rPr>
          <w:color w:val="auto"/>
        </w:rPr>
      </w:pPr>
    </w:p>
    <w:p w:rsidR="00652416" w:rsidRDefault="009007BB" w:rsidP="00C94560">
      <w:pPr>
        <w:spacing w:line="360" w:lineRule="auto"/>
        <w:jc w:val="both"/>
        <w:rPr>
          <w:color w:val="auto"/>
          <w:u w:val="single"/>
        </w:rPr>
      </w:pPr>
      <w:r w:rsidRPr="009007BB">
        <w:rPr>
          <w:color w:val="auto"/>
          <w:u w:val="single"/>
        </w:rPr>
        <w:t>IV, fejezet Elért eredmények</w:t>
      </w:r>
    </w:p>
    <w:p w:rsidR="002B787F" w:rsidRDefault="002B787F" w:rsidP="00C94560">
      <w:pPr>
        <w:spacing w:line="360" w:lineRule="auto"/>
        <w:jc w:val="both"/>
        <w:rPr>
          <w:color w:val="auto"/>
        </w:rPr>
      </w:pPr>
      <w:r w:rsidRPr="002B787F">
        <w:rPr>
          <w:color w:val="auto"/>
        </w:rPr>
        <w:t>Véleményem szerint a németországi szakmai gyakorlat nagyon hasznos volt. Sok érdekességet láttam, beleláttam más kertészet mindennapjaiba, a helyi specialitásokba, és kipróbálhattam</w:t>
      </w:r>
      <w:r w:rsidR="006E1B7D">
        <w:rPr>
          <w:color w:val="auto"/>
        </w:rPr>
        <w:t>,</w:t>
      </w:r>
      <w:r w:rsidRPr="002B787F">
        <w:rPr>
          <w:color w:val="auto"/>
        </w:rPr>
        <w:t xml:space="preserve"> hogy milyen </w:t>
      </w:r>
      <w:r>
        <w:rPr>
          <w:color w:val="auto"/>
        </w:rPr>
        <w:t xml:space="preserve">egy idegen országban dolgozni. Úgy gondolom, hogy a német nyelv területén is sokat fejlődtem. Kicsit féltem, hogy hogyan értetem majd meg magam, de a 4. </w:t>
      </w:r>
      <w:r w:rsidR="00013F25">
        <w:rPr>
          <w:color w:val="auto"/>
        </w:rPr>
        <w:t>h</w:t>
      </w:r>
      <w:r>
        <w:rPr>
          <w:color w:val="auto"/>
        </w:rPr>
        <w:t xml:space="preserve">ét végére már jól tudtam kommunikálni az emberekkel. Érdekes </w:t>
      </w:r>
      <w:r w:rsidR="00013F25">
        <w:rPr>
          <w:color w:val="auto"/>
        </w:rPr>
        <w:t>volt számomra hogy átélhettem</w:t>
      </w:r>
      <w:r>
        <w:rPr>
          <w:color w:val="auto"/>
        </w:rPr>
        <w:t xml:space="preserve"> az önállóságot, és bár nagyon hiányoztak az itthoni barátaim, és a családom, úgy gondolom, hogy jól boldogultam ezen a téren is. </w:t>
      </w:r>
    </w:p>
    <w:p w:rsidR="007F0887" w:rsidRPr="00B57A3A" w:rsidRDefault="002B787F" w:rsidP="002B787F">
      <w:pPr>
        <w:spacing w:line="360" w:lineRule="auto"/>
        <w:jc w:val="both"/>
        <w:rPr>
          <w:color w:val="auto"/>
        </w:rPr>
      </w:pPr>
      <w:r>
        <w:rPr>
          <w:color w:val="auto"/>
        </w:rPr>
        <w:t xml:space="preserve">Összességében nagyon jól éreztem magam a németországi gyakorlaton! </w:t>
      </w:r>
      <w:r w:rsidR="00E97AC5">
        <w:rPr>
          <w:color w:val="auto"/>
        </w:rPr>
        <w:t>Köszönöm</w:t>
      </w:r>
      <w:r w:rsidR="00C84691" w:rsidRPr="00B57A3A">
        <w:rPr>
          <w:color w:val="auto"/>
        </w:rPr>
        <w:t xml:space="preserve"> a lehetőséget! </w:t>
      </w:r>
    </w:p>
    <w:p w:rsidR="0066484D" w:rsidRPr="00B57A3A" w:rsidRDefault="0066484D" w:rsidP="00B57A3A">
      <w:pPr>
        <w:spacing w:line="360" w:lineRule="auto"/>
        <w:jc w:val="both"/>
        <w:rPr>
          <w:b/>
          <w:color w:val="auto"/>
        </w:rPr>
      </w:pPr>
    </w:p>
    <w:sectPr w:rsidR="0066484D" w:rsidRPr="00B57A3A" w:rsidSect="001560BF">
      <w:footerReference w:type="default" r:id="rId28"/>
      <w:pgSz w:w="11907" w:h="16839" w:code="9"/>
      <w:pgMar w:top="1080" w:right="864" w:bottom="158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0236" w:rsidRDefault="004D0236">
      <w:pPr>
        <w:spacing w:after="0" w:line="240" w:lineRule="auto"/>
      </w:pPr>
      <w:r>
        <w:separator/>
      </w:r>
    </w:p>
  </w:endnote>
  <w:endnote w:type="continuationSeparator" w:id="1">
    <w:p w:rsidR="004D0236" w:rsidRDefault="004D0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AC6" w:rsidRDefault="003D4AC6" w:rsidP="003B7B26"/>
  <w:p w:rsidR="0066484D" w:rsidRDefault="0066484D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0236" w:rsidRDefault="004D0236">
      <w:pPr>
        <w:spacing w:after="0" w:line="240" w:lineRule="auto"/>
      </w:pPr>
      <w:r>
        <w:separator/>
      </w:r>
    </w:p>
  </w:footnote>
  <w:footnote w:type="continuationSeparator" w:id="1">
    <w:p w:rsidR="004D0236" w:rsidRDefault="004D02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9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088477E"/>
    <w:multiLevelType w:val="hybridMultilevel"/>
    <w:tmpl w:val="9CEA2D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731E2B"/>
    <w:multiLevelType w:val="hybridMultilevel"/>
    <w:tmpl w:val="8140E9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CB3F60"/>
    <w:multiLevelType w:val="hybridMultilevel"/>
    <w:tmpl w:val="2C643D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F042AD"/>
    <w:multiLevelType w:val="hybridMultilevel"/>
    <w:tmpl w:val="3814B11C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8C4146B"/>
    <w:multiLevelType w:val="hybridMultilevel"/>
    <w:tmpl w:val="9E20D1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</w:num>
  <w:num w:numId="3">
    <w:abstractNumId w:val="9"/>
  </w:num>
  <w:num w:numId="4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8"/>
    <w:lvlOverride w:ilvl="0">
      <w:startOverride w:val="1"/>
    </w:lvlOverride>
  </w:num>
  <w:num w:numId="15">
    <w:abstractNumId w:val="8"/>
  </w:num>
  <w:num w:numId="16">
    <w:abstractNumId w:val="16"/>
  </w:num>
  <w:num w:numId="17">
    <w:abstractNumId w:val="15"/>
  </w:num>
  <w:num w:numId="18">
    <w:abstractNumId w:val="13"/>
  </w:num>
  <w:num w:numId="19">
    <w:abstractNumId w:val="14"/>
  </w:num>
  <w:num w:numId="20">
    <w:abstractNumId w:val="10"/>
  </w:num>
  <w:num w:numId="2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attachedTemplate r:id="rId1"/>
  <w:defaultTabStop w:val="720"/>
  <w:hyphenationZone w:val="425"/>
  <w:characterSpacingControl w:val="doNotCompress"/>
  <w:hdrShapeDefaults>
    <o:shapedefaults v:ext="edit" spidmax="28674"/>
  </w:hdrShapeDefaults>
  <w:footnotePr>
    <w:footnote w:id="0"/>
    <w:footnote w:id="1"/>
  </w:footnotePr>
  <w:endnotePr>
    <w:endnote w:id="0"/>
    <w:endnote w:id="1"/>
  </w:endnotePr>
  <w:compat/>
  <w:rsids>
    <w:rsidRoot w:val="00BD5FA7"/>
    <w:rsid w:val="00013220"/>
    <w:rsid w:val="00013A16"/>
    <w:rsid w:val="00013F25"/>
    <w:rsid w:val="00014D4A"/>
    <w:rsid w:val="000225AF"/>
    <w:rsid w:val="00023784"/>
    <w:rsid w:val="00024205"/>
    <w:rsid w:val="00025132"/>
    <w:rsid w:val="000267D8"/>
    <w:rsid w:val="00032991"/>
    <w:rsid w:val="00034C47"/>
    <w:rsid w:val="00036069"/>
    <w:rsid w:val="00044BB9"/>
    <w:rsid w:val="00046B75"/>
    <w:rsid w:val="00046D27"/>
    <w:rsid w:val="0005604C"/>
    <w:rsid w:val="0006064B"/>
    <w:rsid w:val="00065122"/>
    <w:rsid w:val="00066AB0"/>
    <w:rsid w:val="00081909"/>
    <w:rsid w:val="00087507"/>
    <w:rsid w:val="00095A19"/>
    <w:rsid w:val="000A2F2D"/>
    <w:rsid w:val="000A6A5A"/>
    <w:rsid w:val="000A76B3"/>
    <w:rsid w:val="000B3218"/>
    <w:rsid w:val="000B527B"/>
    <w:rsid w:val="000B5F80"/>
    <w:rsid w:val="000B7350"/>
    <w:rsid w:val="000C0B5D"/>
    <w:rsid w:val="000C14AD"/>
    <w:rsid w:val="000C1C84"/>
    <w:rsid w:val="000C1D27"/>
    <w:rsid w:val="000D31A0"/>
    <w:rsid w:val="000D5560"/>
    <w:rsid w:val="000E0D91"/>
    <w:rsid w:val="000E44E0"/>
    <w:rsid w:val="000E4C1F"/>
    <w:rsid w:val="000E6A56"/>
    <w:rsid w:val="000E7CD4"/>
    <w:rsid w:val="0010615D"/>
    <w:rsid w:val="00112DB5"/>
    <w:rsid w:val="001134C3"/>
    <w:rsid w:val="00123ED7"/>
    <w:rsid w:val="001304AF"/>
    <w:rsid w:val="001319D3"/>
    <w:rsid w:val="00131E50"/>
    <w:rsid w:val="00132E11"/>
    <w:rsid w:val="00142E47"/>
    <w:rsid w:val="00154C03"/>
    <w:rsid w:val="001560BF"/>
    <w:rsid w:val="001566AD"/>
    <w:rsid w:val="00157829"/>
    <w:rsid w:val="001643D1"/>
    <w:rsid w:val="00164A7B"/>
    <w:rsid w:val="0018166B"/>
    <w:rsid w:val="0019158D"/>
    <w:rsid w:val="00191CEA"/>
    <w:rsid w:val="00192A92"/>
    <w:rsid w:val="001956C3"/>
    <w:rsid w:val="001B56AA"/>
    <w:rsid w:val="001B7B57"/>
    <w:rsid w:val="001D1972"/>
    <w:rsid w:val="001D1A43"/>
    <w:rsid w:val="001D3062"/>
    <w:rsid w:val="001D3F84"/>
    <w:rsid w:val="001E0009"/>
    <w:rsid w:val="00224827"/>
    <w:rsid w:val="00231DDA"/>
    <w:rsid w:val="00232D45"/>
    <w:rsid w:val="00233150"/>
    <w:rsid w:val="002374F6"/>
    <w:rsid w:val="00250B92"/>
    <w:rsid w:val="002534C8"/>
    <w:rsid w:val="002644B6"/>
    <w:rsid w:val="00264C97"/>
    <w:rsid w:val="00274A4E"/>
    <w:rsid w:val="0028006C"/>
    <w:rsid w:val="00285896"/>
    <w:rsid w:val="00295FB9"/>
    <w:rsid w:val="002B1004"/>
    <w:rsid w:val="002B787F"/>
    <w:rsid w:val="002C508B"/>
    <w:rsid w:val="002F5DED"/>
    <w:rsid w:val="003008FA"/>
    <w:rsid w:val="00302298"/>
    <w:rsid w:val="0031511F"/>
    <w:rsid w:val="00316A7E"/>
    <w:rsid w:val="003259C8"/>
    <w:rsid w:val="00326F48"/>
    <w:rsid w:val="00331FA0"/>
    <w:rsid w:val="00335823"/>
    <w:rsid w:val="003363F6"/>
    <w:rsid w:val="00336AAC"/>
    <w:rsid w:val="00350BB2"/>
    <w:rsid w:val="00351D2D"/>
    <w:rsid w:val="00357179"/>
    <w:rsid w:val="00357303"/>
    <w:rsid w:val="0037735C"/>
    <w:rsid w:val="003862CB"/>
    <w:rsid w:val="00394187"/>
    <w:rsid w:val="00396EEA"/>
    <w:rsid w:val="003A0A7D"/>
    <w:rsid w:val="003A6166"/>
    <w:rsid w:val="003B59E1"/>
    <w:rsid w:val="003B5FBA"/>
    <w:rsid w:val="003B67C3"/>
    <w:rsid w:val="003B7B26"/>
    <w:rsid w:val="003C3ECE"/>
    <w:rsid w:val="003C606A"/>
    <w:rsid w:val="003D4AC6"/>
    <w:rsid w:val="003D5E79"/>
    <w:rsid w:val="003E07B4"/>
    <w:rsid w:val="003E0D35"/>
    <w:rsid w:val="003E2ED0"/>
    <w:rsid w:val="003E6A59"/>
    <w:rsid w:val="004043FC"/>
    <w:rsid w:val="00404682"/>
    <w:rsid w:val="00404AEF"/>
    <w:rsid w:val="00405EE5"/>
    <w:rsid w:val="0040643E"/>
    <w:rsid w:val="0041497B"/>
    <w:rsid w:val="004161A7"/>
    <w:rsid w:val="004161AA"/>
    <w:rsid w:val="0041682D"/>
    <w:rsid w:val="00422346"/>
    <w:rsid w:val="00423A36"/>
    <w:rsid w:val="00423F59"/>
    <w:rsid w:val="00424EA8"/>
    <w:rsid w:val="00424EE0"/>
    <w:rsid w:val="004302B2"/>
    <w:rsid w:val="0043333C"/>
    <w:rsid w:val="00433D07"/>
    <w:rsid w:val="0044040F"/>
    <w:rsid w:val="00444047"/>
    <w:rsid w:val="0044544E"/>
    <w:rsid w:val="004530E1"/>
    <w:rsid w:val="0045715D"/>
    <w:rsid w:val="004573CA"/>
    <w:rsid w:val="004604A2"/>
    <w:rsid w:val="00460A8C"/>
    <w:rsid w:val="0048344D"/>
    <w:rsid w:val="00493EDF"/>
    <w:rsid w:val="004B02CE"/>
    <w:rsid w:val="004B049F"/>
    <w:rsid w:val="004B583B"/>
    <w:rsid w:val="004C63CF"/>
    <w:rsid w:val="004D0236"/>
    <w:rsid w:val="004D11DB"/>
    <w:rsid w:val="004D23BA"/>
    <w:rsid w:val="004D7220"/>
    <w:rsid w:val="004E4355"/>
    <w:rsid w:val="004E7DA9"/>
    <w:rsid w:val="004F33C2"/>
    <w:rsid w:val="004F5232"/>
    <w:rsid w:val="00502548"/>
    <w:rsid w:val="005102AD"/>
    <w:rsid w:val="0052356A"/>
    <w:rsid w:val="005269C1"/>
    <w:rsid w:val="00532B68"/>
    <w:rsid w:val="00543E0F"/>
    <w:rsid w:val="005445B0"/>
    <w:rsid w:val="00553538"/>
    <w:rsid w:val="00553BA0"/>
    <w:rsid w:val="005604E0"/>
    <w:rsid w:val="00565395"/>
    <w:rsid w:val="00574A43"/>
    <w:rsid w:val="00575CF6"/>
    <w:rsid w:val="00582087"/>
    <w:rsid w:val="00582E36"/>
    <w:rsid w:val="00586B19"/>
    <w:rsid w:val="005910C2"/>
    <w:rsid w:val="005931BD"/>
    <w:rsid w:val="00597946"/>
    <w:rsid w:val="005B0932"/>
    <w:rsid w:val="005B097A"/>
    <w:rsid w:val="005B2BCA"/>
    <w:rsid w:val="005B3D32"/>
    <w:rsid w:val="005B5E71"/>
    <w:rsid w:val="005B6370"/>
    <w:rsid w:val="005B7B24"/>
    <w:rsid w:val="005D1505"/>
    <w:rsid w:val="005E13BC"/>
    <w:rsid w:val="005E2262"/>
    <w:rsid w:val="005F27F7"/>
    <w:rsid w:val="005F69E0"/>
    <w:rsid w:val="005F6FE1"/>
    <w:rsid w:val="00600CCD"/>
    <w:rsid w:val="0060688C"/>
    <w:rsid w:val="00606A72"/>
    <w:rsid w:val="006160D6"/>
    <w:rsid w:val="00622B3E"/>
    <w:rsid w:val="0062453E"/>
    <w:rsid w:val="0062716C"/>
    <w:rsid w:val="006305E4"/>
    <w:rsid w:val="006339FB"/>
    <w:rsid w:val="00641000"/>
    <w:rsid w:val="0064591B"/>
    <w:rsid w:val="006473F9"/>
    <w:rsid w:val="00652416"/>
    <w:rsid w:val="006526FA"/>
    <w:rsid w:val="00657D78"/>
    <w:rsid w:val="00663A42"/>
    <w:rsid w:val="0066484D"/>
    <w:rsid w:val="00664D92"/>
    <w:rsid w:val="00667697"/>
    <w:rsid w:val="0067374E"/>
    <w:rsid w:val="00691C8E"/>
    <w:rsid w:val="006A34A5"/>
    <w:rsid w:val="006A5601"/>
    <w:rsid w:val="006B1462"/>
    <w:rsid w:val="006D4762"/>
    <w:rsid w:val="006E1B7D"/>
    <w:rsid w:val="006E5BD6"/>
    <w:rsid w:val="006E771B"/>
    <w:rsid w:val="006F31CD"/>
    <w:rsid w:val="00700785"/>
    <w:rsid w:val="007033C7"/>
    <w:rsid w:val="00706B06"/>
    <w:rsid w:val="00715F9D"/>
    <w:rsid w:val="007205AB"/>
    <w:rsid w:val="0072158C"/>
    <w:rsid w:val="007246AB"/>
    <w:rsid w:val="00726DBF"/>
    <w:rsid w:val="00730894"/>
    <w:rsid w:val="00732E87"/>
    <w:rsid w:val="00732F69"/>
    <w:rsid w:val="00735F98"/>
    <w:rsid w:val="0073743B"/>
    <w:rsid w:val="00743F0B"/>
    <w:rsid w:val="00746AF0"/>
    <w:rsid w:val="00750401"/>
    <w:rsid w:val="00750F8C"/>
    <w:rsid w:val="00752F37"/>
    <w:rsid w:val="00763984"/>
    <w:rsid w:val="00767116"/>
    <w:rsid w:val="00773BF6"/>
    <w:rsid w:val="00783096"/>
    <w:rsid w:val="007952B4"/>
    <w:rsid w:val="00797F64"/>
    <w:rsid w:val="007A4970"/>
    <w:rsid w:val="007B288F"/>
    <w:rsid w:val="007B2B12"/>
    <w:rsid w:val="007B3263"/>
    <w:rsid w:val="007B726A"/>
    <w:rsid w:val="007B7497"/>
    <w:rsid w:val="007D0C85"/>
    <w:rsid w:val="007D18F1"/>
    <w:rsid w:val="007E04E2"/>
    <w:rsid w:val="007E0F17"/>
    <w:rsid w:val="007E5671"/>
    <w:rsid w:val="007E66B4"/>
    <w:rsid w:val="007E700A"/>
    <w:rsid w:val="007E720B"/>
    <w:rsid w:val="007E79BB"/>
    <w:rsid w:val="007F0887"/>
    <w:rsid w:val="007F180E"/>
    <w:rsid w:val="007F571E"/>
    <w:rsid w:val="00804405"/>
    <w:rsid w:val="0081321D"/>
    <w:rsid w:val="00816C83"/>
    <w:rsid w:val="008170B8"/>
    <w:rsid w:val="00830C80"/>
    <w:rsid w:val="0086648F"/>
    <w:rsid w:val="008A2953"/>
    <w:rsid w:val="008B1DF4"/>
    <w:rsid w:val="008B5B25"/>
    <w:rsid w:val="008C1A2D"/>
    <w:rsid w:val="008C4D37"/>
    <w:rsid w:val="008C4EBA"/>
    <w:rsid w:val="008E1141"/>
    <w:rsid w:val="008E1FBF"/>
    <w:rsid w:val="008E3B56"/>
    <w:rsid w:val="008E6EBA"/>
    <w:rsid w:val="008E7663"/>
    <w:rsid w:val="008F1135"/>
    <w:rsid w:val="008F2F99"/>
    <w:rsid w:val="008F30AB"/>
    <w:rsid w:val="009007BB"/>
    <w:rsid w:val="00903166"/>
    <w:rsid w:val="00906560"/>
    <w:rsid w:val="00906ACA"/>
    <w:rsid w:val="00906B3F"/>
    <w:rsid w:val="00910E13"/>
    <w:rsid w:val="00911CFF"/>
    <w:rsid w:val="0091739E"/>
    <w:rsid w:val="009212BD"/>
    <w:rsid w:val="00921348"/>
    <w:rsid w:val="009255DF"/>
    <w:rsid w:val="009255E3"/>
    <w:rsid w:val="009314A2"/>
    <w:rsid w:val="009507B9"/>
    <w:rsid w:val="00961D85"/>
    <w:rsid w:val="00964315"/>
    <w:rsid w:val="00966A74"/>
    <w:rsid w:val="009703E8"/>
    <w:rsid w:val="00970AE0"/>
    <w:rsid w:val="00975AA1"/>
    <w:rsid w:val="0098700F"/>
    <w:rsid w:val="00991790"/>
    <w:rsid w:val="009959CC"/>
    <w:rsid w:val="00997B78"/>
    <w:rsid w:val="009A1A78"/>
    <w:rsid w:val="009A1BE7"/>
    <w:rsid w:val="009A45BD"/>
    <w:rsid w:val="009A7822"/>
    <w:rsid w:val="009A7DB0"/>
    <w:rsid w:val="009B27E3"/>
    <w:rsid w:val="009B3E24"/>
    <w:rsid w:val="009C01B0"/>
    <w:rsid w:val="009D17D3"/>
    <w:rsid w:val="009E7B64"/>
    <w:rsid w:val="00A00324"/>
    <w:rsid w:val="00A043D1"/>
    <w:rsid w:val="00A0579D"/>
    <w:rsid w:val="00A07B61"/>
    <w:rsid w:val="00A21FA2"/>
    <w:rsid w:val="00A35152"/>
    <w:rsid w:val="00A46DCF"/>
    <w:rsid w:val="00A471EB"/>
    <w:rsid w:val="00A53D82"/>
    <w:rsid w:val="00A55B35"/>
    <w:rsid w:val="00A61047"/>
    <w:rsid w:val="00A64371"/>
    <w:rsid w:val="00A707C2"/>
    <w:rsid w:val="00A83AD3"/>
    <w:rsid w:val="00A8560B"/>
    <w:rsid w:val="00A903E5"/>
    <w:rsid w:val="00A937AD"/>
    <w:rsid w:val="00AA3D59"/>
    <w:rsid w:val="00AA54C3"/>
    <w:rsid w:val="00AC000F"/>
    <w:rsid w:val="00AD0430"/>
    <w:rsid w:val="00AD7FA8"/>
    <w:rsid w:val="00AE587B"/>
    <w:rsid w:val="00AE665C"/>
    <w:rsid w:val="00AF1321"/>
    <w:rsid w:val="00B010D3"/>
    <w:rsid w:val="00B043A6"/>
    <w:rsid w:val="00B10136"/>
    <w:rsid w:val="00B16CC3"/>
    <w:rsid w:val="00B20FF4"/>
    <w:rsid w:val="00B250D8"/>
    <w:rsid w:val="00B27290"/>
    <w:rsid w:val="00B27337"/>
    <w:rsid w:val="00B33DDB"/>
    <w:rsid w:val="00B3580C"/>
    <w:rsid w:val="00B51F66"/>
    <w:rsid w:val="00B57A3A"/>
    <w:rsid w:val="00B57C8B"/>
    <w:rsid w:val="00B62C9A"/>
    <w:rsid w:val="00B74B34"/>
    <w:rsid w:val="00B74B61"/>
    <w:rsid w:val="00B75B83"/>
    <w:rsid w:val="00B813E2"/>
    <w:rsid w:val="00B8225B"/>
    <w:rsid w:val="00B82A41"/>
    <w:rsid w:val="00B8780F"/>
    <w:rsid w:val="00B93CEF"/>
    <w:rsid w:val="00B94F3A"/>
    <w:rsid w:val="00BA0EE5"/>
    <w:rsid w:val="00BA24DF"/>
    <w:rsid w:val="00BB1B36"/>
    <w:rsid w:val="00BB784A"/>
    <w:rsid w:val="00BC0C82"/>
    <w:rsid w:val="00BC16AE"/>
    <w:rsid w:val="00BC3EBC"/>
    <w:rsid w:val="00BD5FA7"/>
    <w:rsid w:val="00BD798F"/>
    <w:rsid w:val="00BE1CB1"/>
    <w:rsid w:val="00BE2F13"/>
    <w:rsid w:val="00BF6E4C"/>
    <w:rsid w:val="00C01362"/>
    <w:rsid w:val="00C14921"/>
    <w:rsid w:val="00C25EFD"/>
    <w:rsid w:val="00C3497A"/>
    <w:rsid w:val="00C36375"/>
    <w:rsid w:val="00C40C54"/>
    <w:rsid w:val="00C43890"/>
    <w:rsid w:val="00C439FC"/>
    <w:rsid w:val="00C50C31"/>
    <w:rsid w:val="00C51845"/>
    <w:rsid w:val="00C52D8C"/>
    <w:rsid w:val="00C565EB"/>
    <w:rsid w:val="00C578A6"/>
    <w:rsid w:val="00C7395C"/>
    <w:rsid w:val="00C84691"/>
    <w:rsid w:val="00C94560"/>
    <w:rsid w:val="00CB0BB6"/>
    <w:rsid w:val="00CB3198"/>
    <w:rsid w:val="00CB60CA"/>
    <w:rsid w:val="00CC2699"/>
    <w:rsid w:val="00CC47D0"/>
    <w:rsid w:val="00CC5EAE"/>
    <w:rsid w:val="00CD0067"/>
    <w:rsid w:val="00CD226D"/>
    <w:rsid w:val="00CD29BB"/>
    <w:rsid w:val="00CD6141"/>
    <w:rsid w:val="00CE17F5"/>
    <w:rsid w:val="00CE3FFA"/>
    <w:rsid w:val="00CF5EA5"/>
    <w:rsid w:val="00CF7697"/>
    <w:rsid w:val="00D02D1D"/>
    <w:rsid w:val="00D05405"/>
    <w:rsid w:val="00D05C66"/>
    <w:rsid w:val="00D06FE4"/>
    <w:rsid w:val="00D1761A"/>
    <w:rsid w:val="00D20149"/>
    <w:rsid w:val="00D20549"/>
    <w:rsid w:val="00D37A11"/>
    <w:rsid w:val="00D402A7"/>
    <w:rsid w:val="00D40C77"/>
    <w:rsid w:val="00D717B6"/>
    <w:rsid w:val="00D735EE"/>
    <w:rsid w:val="00D74D0B"/>
    <w:rsid w:val="00D873C9"/>
    <w:rsid w:val="00D93416"/>
    <w:rsid w:val="00D966E5"/>
    <w:rsid w:val="00DA0178"/>
    <w:rsid w:val="00DA1157"/>
    <w:rsid w:val="00DA2F4F"/>
    <w:rsid w:val="00DA5EA9"/>
    <w:rsid w:val="00DA7293"/>
    <w:rsid w:val="00DC2B0C"/>
    <w:rsid w:val="00DC511A"/>
    <w:rsid w:val="00DD5297"/>
    <w:rsid w:val="00DE0C03"/>
    <w:rsid w:val="00DF2CE4"/>
    <w:rsid w:val="00E0656A"/>
    <w:rsid w:val="00E11175"/>
    <w:rsid w:val="00E128CB"/>
    <w:rsid w:val="00E17772"/>
    <w:rsid w:val="00E20098"/>
    <w:rsid w:val="00E2158E"/>
    <w:rsid w:val="00E23E2C"/>
    <w:rsid w:val="00E3085F"/>
    <w:rsid w:val="00E4429F"/>
    <w:rsid w:val="00E4664C"/>
    <w:rsid w:val="00E505C7"/>
    <w:rsid w:val="00E6196B"/>
    <w:rsid w:val="00E80BEB"/>
    <w:rsid w:val="00E8572A"/>
    <w:rsid w:val="00E903BA"/>
    <w:rsid w:val="00E93200"/>
    <w:rsid w:val="00E94FE8"/>
    <w:rsid w:val="00E962E5"/>
    <w:rsid w:val="00E97AC5"/>
    <w:rsid w:val="00EA49F7"/>
    <w:rsid w:val="00EA6253"/>
    <w:rsid w:val="00EB0A29"/>
    <w:rsid w:val="00EB4F4D"/>
    <w:rsid w:val="00EC22FC"/>
    <w:rsid w:val="00EC369E"/>
    <w:rsid w:val="00ED0774"/>
    <w:rsid w:val="00ED658B"/>
    <w:rsid w:val="00EE3E7A"/>
    <w:rsid w:val="00F04B70"/>
    <w:rsid w:val="00F065CE"/>
    <w:rsid w:val="00F17672"/>
    <w:rsid w:val="00F273E4"/>
    <w:rsid w:val="00F27FD0"/>
    <w:rsid w:val="00F31CCB"/>
    <w:rsid w:val="00F32FF9"/>
    <w:rsid w:val="00F342F2"/>
    <w:rsid w:val="00F362C9"/>
    <w:rsid w:val="00F36585"/>
    <w:rsid w:val="00F46073"/>
    <w:rsid w:val="00F4780D"/>
    <w:rsid w:val="00F47DBB"/>
    <w:rsid w:val="00F50B41"/>
    <w:rsid w:val="00F52F41"/>
    <w:rsid w:val="00F55268"/>
    <w:rsid w:val="00F576A1"/>
    <w:rsid w:val="00F600CC"/>
    <w:rsid w:val="00F633AE"/>
    <w:rsid w:val="00F80B2B"/>
    <w:rsid w:val="00F86818"/>
    <w:rsid w:val="00F93144"/>
    <w:rsid w:val="00FA7D6B"/>
    <w:rsid w:val="00FB257F"/>
    <w:rsid w:val="00FB2C20"/>
    <w:rsid w:val="00FB7B44"/>
    <w:rsid w:val="00FC4D32"/>
    <w:rsid w:val="00FC7FFE"/>
    <w:rsid w:val="00FE35D5"/>
    <w:rsid w:val="00FE50C0"/>
    <w:rsid w:val="00FE59B3"/>
    <w:rsid w:val="00FE7BD5"/>
    <w:rsid w:val="00FF09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666660" w:themeColor="text2" w:themeTint="BF"/>
        <w:sz w:val="24"/>
        <w:szCs w:val="24"/>
        <w:lang w:val="hu-HU" w:eastAsia="ja-JP" w:bidi="ar-SA"/>
      </w:rPr>
    </w:rPrDefault>
    <w:pPrDefault>
      <w:pPr>
        <w:spacing w:after="3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11"/>
    <w:lsdException w:name="Title" w:semiHidden="0" w:uiPriority="10" w:unhideWhenUsed="0" w:qFormat="1"/>
    <w:lsdException w:name="Default Paragraph Font" w:uiPriority="1"/>
    <w:lsdException w:name="Body Text" w:uiPriority="10" w:qFormat="1"/>
    <w:lsdException w:name="Subtitle" w:uiPriority="11" w:qFormat="1"/>
    <w:lsdException w:name="Strong" w:uiPriority="22" w:qFormat="1"/>
    <w:lsdException w:name="Emphasis" w:uiPriority="20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D658B"/>
    <w:rPr>
      <w:rFonts w:cs="Times New Roman"/>
    </w:rPr>
  </w:style>
  <w:style w:type="paragraph" w:styleId="Cmsor1">
    <w:name w:val="heading 1"/>
    <w:basedOn w:val="Norml"/>
    <w:next w:val="Norml"/>
    <w:link w:val="Cmsor1Char"/>
    <w:uiPriority w:val="9"/>
    <w:qFormat/>
    <w:rsid w:val="001560BF"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Cmsor4">
    <w:name w:val="heading 4"/>
    <w:basedOn w:val="Norml"/>
    <w:next w:val="Norml"/>
    <w:uiPriority w:val="9"/>
    <w:semiHidden/>
    <w:unhideWhenUsed/>
    <w:qFormat/>
    <w:rsid w:val="001560BF"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1560BF"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1560BF"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1560BF"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1560BF"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1560BF"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link w:val="CmChar"/>
    <w:uiPriority w:val="1"/>
    <w:qFormat/>
    <w:rsid w:val="001560BF"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CmChar">
    <w:name w:val="Cím Char"/>
    <w:basedOn w:val="Bekezdsalapbettpusa"/>
    <w:link w:val="Cm"/>
    <w:uiPriority w:val="1"/>
    <w:rsid w:val="001560BF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Cmsor1Char">
    <w:name w:val="Címsor 1 Char"/>
    <w:basedOn w:val="Bekezdsalapbettpusa"/>
    <w:link w:val="Cmsor1"/>
    <w:uiPriority w:val="9"/>
    <w:rsid w:val="001560BF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1560BF"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1560BF"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1560BF"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1560BF"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1560BF"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Alcm">
    <w:name w:val="Subtitle"/>
    <w:basedOn w:val="Norml"/>
    <w:link w:val="AlcmChar"/>
    <w:uiPriority w:val="11"/>
    <w:semiHidden/>
    <w:unhideWhenUsed/>
    <w:qFormat/>
    <w:rsid w:val="001560BF"/>
    <w:pPr>
      <w:numPr>
        <w:ilvl w:val="1"/>
      </w:numPr>
      <w:spacing w:after="480"/>
      <w:contextualSpacing/>
    </w:pPr>
    <w:rPr>
      <w:rFonts w:eastAsiaTheme="minorEastAsia"/>
      <w:color w:val="FF7A00" w:themeColor="accent1"/>
      <w:sz w:val="34"/>
      <w:szCs w:val="22"/>
    </w:rPr>
  </w:style>
  <w:style w:type="character" w:customStyle="1" w:styleId="AlcmChar">
    <w:name w:val="Alcím Char"/>
    <w:basedOn w:val="Bekezdsalapbettpusa"/>
    <w:link w:val="Alcm"/>
    <w:uiPriority w:val="11"/>
    <w:semiHidden/>
    <w:rsid w:val="001560BF"/>
    <w:rPr>
      <w:rFonts w:eastAsiaTheme="minorEastAsia"/>
      <w:color w:val="FF7A00" w:themeColor="accent1"/>
      <w:sz w:val="34"/>
      <w:szCs w:val="22"/>
    </w:rPr>
  </w:style>
  <w:style w:type="character" w:styleId="Finomkiemels">
    <w:name w:val="Subtle Emphasis"/>
    <w:basedOn w:val="Bekezdsalapbettpusa"/>
    <w:uiPriority w:val="19"/>
    <w:semiHidden/>
    <w:unhideWhenUsed/>
    <w:qFormat/>
    <w:rsid w:val="001560BF"/>
    <w:rPr>
      <w:i/>
      <w:iCs/>
      <w:color w:val="666660" w:themeColor="text2" w:themeTint="BF"/>
    </w:rPr>
  </w:style>
  <w:style w:type="character" w:styleId="Ershangslyozs">
    <w:name w:val="Intense Emphasis"/>
    <w:basedOn w:val="Bekezdsalapbettpusa"/>
    <w:uiPriority w:val="21"/>
    <w:semiHidden/>
    <w:unhideWhenUsed/>
    <w:qFormat/>
    <w:rsid w:val="001560BF"/>
    <w:rPr>
      <w:b/>
      <w:i/>
      <w:iCs/>
      <w:color w:val="454541" w:themeColor="text2" w:themeTint="E6"/>
    </w:rPr>
  </w:style>
  <w:style w:type="character" w:styleId="Kiemels2">
    <w:name w:val="Strong"/>
    <w:basedOn w:val="Bekezdsalapbettpusa"/>
    <w:uiPriority w:val="22"/>
    <w:semiHidden/>
    <w:unhideWhenUsed/>
    <w:qFormat/>
    <w:rsid w:val="001560BF"/>
    <w:rPr>
      <w:b/>
      <w:bCs/>
      <w:color w:val="666660" w:themeColor="text2" w:themeTint="BF"/>
    </w:rPr>
  </w:style>
  <w:style w:type="paragraph" w:styleId="Idzet">
    <w:name w:val="Quote"/>
    <w:basedOn w:val="Norml"/>
    <w:next w:val="Norml"/>
    <w:link w:val="IdzetChar"/>
    <w:uiPriority w:val="29"/>
    <w:semiHidden/>
    <w:unhideWhenUsed/>
    <w:qFormat/>
    <w:rsid w:val="001560BF"/>
    <w:pPr>
      <w:spacing w:before="320" w:after="320"/>
    </w:pPr>
    <w:rPr>
      <w:i/>
      <w:iCs/>
      <w:sz w:val="34"/>
    </w:rPr>
  </w:style>
  <w:style w:type="character" w:customStyle="1" w:styleId="IdzetChar">
    <w:name w:val="Idézet Char"/>
    <w:basedOn w:val="Bekezdsalapbettpusa"/>
    <w:link w:val="Idzet"/>
    <w:uiPriority w:val="29"/>
    <w:semiHidden/>
    <w:rsid w:val="001560BF"/>
    <w:rPr>
      <w:i/>
      <w:iCs/>
      <w:sz w:val="34"/>
    </w:rPr>
  </w:style>
  <w:style w:type="paragraph" w:styleId="Kiemeltidzet">
    <w:name w:val="Intense Quote"/>
    <w:basedOn w:val="Norml"/>
    <w:next w:val="Norml"/>
    <w:link w:val="KiemeltidzetChar"/>
    <w:uiPriority w:val="30"/>
    <w:semiHidden/>
    <w:unhideWhenUsed/>
    <w:qFormat/>
    <w:rsid w:val="001560BF"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KiemeltidzetChar">
    <w:name w:val="Kiemelt idézet Char"/>
    <w:basedOn w:val="Bekezdsalapbettpusa"/>
    <w:link w:val="Kiemeltidzet"/>
    <w:uiPriority w:val="30"/>
    <w:semiHidden/>
    <w:rsid w:val="001560BF"/>
    <w:rPr>
      <w:b/>
      <w:i/>
      <w:iCs/>
      <w:color w:val="454541" w:themeColor="text2" w:themeTint="E6"/>
      <w:sz w:val="34"/>
    </w:rPr>
  </w:style>
  <w:style w:type="character" w:styleId="Finomhivatkozs">
    <w:name w:val="Subtle Reference"/>
    <w:basedOn w:val="Bekezdsalapbettpusa"/>
    <w:uiPriority w:val="31"/>
    <w:semiHidden/>
    <w:unhideWhenUsed/>
    <w:qFormat/>
    <w:rsid w:val="001560BF"/>
    <w:rPr>
      <w:caps/>
      <w:smallCaps w:val="0"/>
      <w:color w:val="666660" w:themeColor="text2" w:themeTint="BF"/>
    </w:rPr>
  </w:style>
  <w:style w:type="character" w:styleId="Ershivatkozs">
    <w:name w:val="Intense Reference"/>
    <w:basedOn w:val="Bekezdsalapbettpusa"/>
    <w:uiPriority w:val="32"/>
    <w:semiHidden/>
    <w:unhideWhenUsed/>
    <w:qFormat/>
    <w:rsid w:val="001560BF"/>
    <w:rPr>
      <w:b/>
      <w:bCs/>
      <w:caps/>
      <w:smallCaps w:val="0"/>
      <w:color w:val="666660" w:themeColor="text2" w:themeTint="BF"/>
      <w:spacing w:val="0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1560BF"/>
    <w:pPr>
      <w:spacing w:after="200" w:line="240" w:lineRule="auto"/>
    </w:pPr>
    <w:rPr>
      <w:i/>
      <w:iCs/>
      <w:sz w:val="20"/>
      <w:szCs w:val="18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1560BF"/>
    <w:pPr>
      <w:outlineLvl w:val="9"/>
    </w:pPr>
  </w:style>
  <w:style w:type="character" w:styleId="Helyrzszveg">
    <w:name w:val="Placeholder Text"/>
    <w:basedOn w:val="Bekezdsalapbettpusa"/>
    <w:uiPriority w:val="99"/>
    <w:semiHidden/>
    <w:rsid w:val="001560BF"/>
    <w:rPr>
      <w:color w:val="808080"/>
    </w:rPr>
  </w:style>
  <w:style w:type="character" w:styleId="Knyvcme">
    <w:name w:val="Book Title"/>
    <w:basedOn w:val="Bekezdsalapbettpusa"/>
    <w:uiPriority w:val="33"/>
    <w:semiHidden/>
    <w:unhideWhenUsed/>
    <w:rsid w:val="001560BF"/>
    <w:rPr>
      <w:b w:val="0"/>
      <w:bCs/>
      <w:i w:val="0"/>
      <w:iCs/>
      <w:spacing w:val="0"/>
      <w:u w:val="single"/>
    </w:rPr>
  </w:style>
  <w:style w:type="paragraph" w:styleId="Hivatkozsjegyzk-fej">
    <w:name w:val="toa heading"/>
    <w:basedOn w:val="Norml"/>
    <w:next w:val="Norml"/>
    <w:uiPriority w:val="99"/>
    <w:semiHidden/>
    <w:unhideWhenUsed/>
    <w:rsid w:val="001560B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lfej">
    <w:name w:val="header"/>
    <w:basedOn w:val="Norml"/>
    <w:link w:val="lfejChar"/>
    <w:uiPriority w:val="99"/>
    <w:unhideWhenUsed/>
    <w:rsid w:val="001560BF"/>
    <w:pPr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560BF"/>
  </w:style>
  <w:style w:type="paragraph" w:styleId="llb">
    <w:name w:val="footer"/>
    <w:basedOn w:val="Norml"/>
    <w:link w:val="llbChar"/>
    <w:uiPriority w:val="99"/>
    <w:unhideWhenUsed/>
    <w:rsid w:val="001560BF"/>
    <w:pPr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560BF"/>
  </w:style>
  <w:style w:type="paragraph" w:styleId="Listaszerbekezds">
    <w:name w:val="List Paragraph"/>
    <w:basedOn w:val="Norml"/>
    <w:uiPriority w:val="34"/>
    <w:unhideWhenUsed/>
    <w:qFormat/>
    <w:rsid w:val="00EA49F7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B27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272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%7bD26D89C5-A266-E046-93A6-41EEBFFCE503%7dtf50002001.dotx" TargetMode="External"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{D26D89C5-A266-E046-93A6-41EEBFFCE503}tf50002001</Template>
  <TotalTime>141</TotalTime>
  <Pages>15</Pages>
  <Words>1620</Words>
  <Characters>11179</Characters>
  <Application>Microsoft Office Word</Application>
  <DocSecurity>0</DocSecurity>
  <Lines>93</Lines>
  <Paragraphs>25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silent</Company>
  <LinksUpToDate>false</LinksUpToDate>
  <CharactersWithSpaces>12774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adrienn.urban13@gmail.com</dc:creator>
  <cp:lastModifiedBy>BRIGITTA</cp:lastModifiedBy>
  <cp:revision>38</cp:revision>
  <dcterms:created xsi:type="dcterms:W3CDTF">2018-09-03T17:48:00Z</dcterms:created>
  <dcterms:modified xsi:type="dcterms:W3CDTF">2018-09-18T15:50:00Z</dcterms:modified>
</cp:coreProperties>
</file>