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A3A" w:rsidRPr="00B57A3A" w:rsidRDefault="00B57A3A" w:rsidP="00B57A3A">
      <w:pPr>
        <w:pStyle w:val="Cm"/>
        <w:spacing w:line="360" w:lineRule="auto"/>
        <w:jc w:val="both"/>
        <w:rPr>
          <w:color w:val="auto"/>
        </w:rPr>
      </w:pPr>
    </w:p>
    <w:p w:rsidR="00B57A3A" w:rsidRPr="00B57A3A" w:rsidRDefault="00B57A3A" w:rsidP="00B57A3A">
      <w:pPr>
        <w:pStyle w:val="Cm"/>
        <w:spacing w:line="360" w:lineRule="auto"/>
        <w:jc w:val="both"/>
        <w:rPr>
          <w:color w:val="auto"/>
        </w:rPr>
      </w:pPr>
    </w:p>
    <w:p w:rsidR="00B57A3A" w:rsidRPr="00B57A3A" w:rsidRDefault="00B57A3A" w:rsidP="00B57A3A">
      <w:pPr>
        <w:pStyle w:val="Cm"/>
        <w:spacing w:line="360" w:lineRule="auto"/>
        <w:jc w:val="both"/>
        <w:rPr>
          <w:color w:val="auto"/>
        </w:rPr>
      </w:pPr>
    </w:p>
    <w:p w:rsidR="00B57A3A" w:rsidRPr="00B57A3A" w:rsidRDefault="00B57A3A" w:rsidP="00B57A3A">
      <w:pPr>
        <w:pStyle w:val="Cm"/>
        <w:spacing w:line="360" w:lineRule="auto"/>
        <w:jc w:val="both"/>
        <w:rPr>
          <w:color w:val="auto"/>
        </w:rPr>
      </w:pPr>
    </w:p>
    <w:p w:rsidR="00B57A3A" w:rsidRPr="00B57A3A" w:rsidRDefault="00B57A3A" w:rsidP="00B57A3A">
      <w:pPr>
        <w:pStyle w:val="Cm"/>
        <w:spacing w:line="360" w:lineRule="auto"/>
        <w:jc w:val="both"/>
        <w:rPr>
          <w:color w:val="auto"/>
        </w:rPr>
      </w:pPr>
    </w:p>
    <w:p w:rsidR="0066484D" w:rsidRPr="00B57A3A" w:rsidRDefault="00BD5FA7" w:rsidP="00B57A3A">
      <w:pPr>
        <w:pStyle w:val="Cm"/>
        <w:spacing w:line="360" w:lineRule="auto"/>
        <w:jc w:val="both"/>
        <w:rPr>
          <w:color w:val="auto"/>
        </w:rPr>
      </w:pPr>
      <w:r w:rsidRPr="00B57A3A">
        <w:rPr>
          <w:color w:val="auto"/>
        </w:rPr>
        <w:t>Németország/Deutc</w:t>
      </w:r>
      <w:r w:rsidR="00BD798F" w:rsidRPr="00B57A3A">
        <w:rPr>
          <w:color w:val="auto"/>
        </w:rPr>
        <w:t>hs</w:t>
      </w:r>
      <w:r w:rsidRPr="00B57A3A">
        <w:rPr>
          <w:color w:val="auto"/>
        </w:rPr>
        <w:t>la</w:t>
      </w:r>
      <w:r w:rsidR="00FC4D32" w:rsidRPr="00B57A3A">
        <w:rPr>
          <w:color w:val="auto"/>
        </w:rPr>
        <w:t>nd</w:t>
      </w:r>
    </w:p>
    <w:p w:rsidR="00B57A3A" w:rsidRPr="00B57A3A" w:rsidRDefault="00B57A3A" w:rsidP="00B57A3A">
      <w:pPr>
        <w:spacing w:line="360" w:lineRule="auto"/>
        <w:jc w:val="center"/>
        <w:rPr>
          <w:color w:val="auto"/>
          <w:sz w:val="44"/>
          <w:szCs w:val="44"/>
        </w:rPr>
      </w:pPr>
      <w:r w:rsidRPr="00B57A3A">
        <w:rPr>
          <w:color w:val="auto"/>
          <w:sz w:val="44"/>
          <w:szCs w:val="44"/>
        </w:rPr>
        <w:t>Tanulói portfólió</w:t>
      </w:r>
    </w:p>
    <w:p w:rsidR="00B57A3A" w:rsidRPr="00B57A3A" w:rsidRDefault="00B57A3A" w:rsidP="00B57A3A">
      <w:pPr>
        <w:spacing w:line="360" w:lineRule="auto"/>
        <w:jc w:val="both"/>
        <w:rPr>
          <w:color w:val="auto"/>
          <w:sz w:val="44"/>
          <w:szCs w:val="44"/>
        </w:rPr>
      </w:pPr>
      <w:r w:rsidRPr="00B57A3A">
        <w:rPr>
          <w:color w:val="auto"/>
          <w:sz w:val="44"/>
          <w:szCs w:val="44"/>
        </w:rPr>
        <w:t xml:space="preserve">Készítette: </w:t>
      </w:r>
      <w:r w:rsidR="00252F6C">
        <w:rPr>
          <w:color w:val="auto"/>
          <w:sz w:val="44"/>
          <w:szCs w:val="44"/>
        </w:rPr>
        <w:t>Kele Mária</w:t>
      </w:r>
      <w:r w:rsidRPr="00B57A3A">
        <w:rPr>
          <w:color w:val="auto"/>
          <w:sz w:val="44"/>
          <w:szCs w:val="44"/>
        </w:rPr>
        <w:t xml:space="preserve"> 10. K osztályos tanuló</w:t>
      </w:r>
    </w:p>
    <w:p w:rsidR="00B57A3A" w:rsidRPr="00B57A3A" w:rsidRDefault="00B57A3A" w:rsidP="00B57A3A">
      <w:pPr>
        <w:spacing w:line="360" w:lineRule="auto"/>
        <w:jc w:val="both"/>
        <w:rPr>
          <w:color w:val="auto"/>
        </w:rPr>
      </w:pPr>
    </w:p>
    <w:p w:rsidR="00B57A3A" w:rsidRDefault="00B57A3A" w:rsidP="00B57A3A">
      <w:pPr>
        <w:spacing w:line="360" w:lineRule="auto"/>
        <w:jc w:val="both"/>
        <w:rPr>
          <w:color w:val="auto"/>
        </w:rPr>
      </w:pPr>
    </w:p>
    <w:p w:rsidR="00FE35D5" w:rsidRDefault="00FE35D5" w:rsidP="00B57A3A">
      <w:pPr>
        <w:spacing w:line="360" w:lineRule="auto"/>
        <w:jc w:val="both"/>
        <w:rPr>
          <w:color w:val="auto"/>
        </w:rPr>
      </w:pPr>
    </w:p>
    <w:p w:rsidR="00FE35D5" w:rsidRDefault="00FE35D5" w:rsidP="00B57A3A">
      <w:pPr>
        <w:spacing w:line="360" w:lineRule="auto"/>
        <w:jc w:val="both"/>
        <w:rPr>
          <w:color w:val="auto"/>
        </w:rPr>
      </w:pPr>
    </w:p>
    <w:p w:rsidR="00554CCF" w:rsidRDefault="00554CCF">
      <w:pPr>
        <w:rPr>
          <w:color w:val="auto"/>
        </w:rPr>
      </w:pPr>
      <w:r>
        <w:rPr>
          <w:color w:val="auto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/>
          <w:color w:val="auto"/>
          <w:sz w:val="22"/>
          <w:szCs w:val="22"/>
        </w:rPr>
        <w:id w:val="-110443979"/>
        <w:docPartObj>
          <w:docPartGallery w:val="Table of Contents"/>
          <w:docPartUnique/>
        </w:docPartObj>
      </w:sdtPr>
      <w:sdtEndPr>
        <w:rPr>
          <w:rFonts w:cs="Times New Roman"/>
          <w:bCs w:val="0"/>
          <w:color w:val="666660" w:themeColor="text2" w:themeTint="BF"/>
          <w:sz w:val="24"/>
          <w:szCs w:val="24"/>
        </w:rPr>
      </w:sdtEndPr>
      <w:sdtContent>
        <w:p w:rsidR="00554CCF" w:rsidRDefault="00554CCF" w:rsidP="00554CCF">
          <w:pPr>
            <w:pStyle w:val="Tartalomjegyzkcmsora"/>
          </w:pPr>
          <w:r>
            <w:t>Tartalom</w:t>
          </w:r>
          <w:r>
            <w:br/>
          </w:r>
        </w:p>
        <w:p w:rsidR="004A3E86" w:rsidRDefault="00792D05">
          <w:pPr>
            <w:pStyle w:val="TJ1"/>
            <w:tabs>
              <w:tab w:val="right" w:leader="dot" w:pos="10169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eastAsia="hu-HU"/>
            </w:rPr>
          </w:pPr>
          <w:r>
            <w:fldChar w:fldCharType="begin"/>
          </w:r>
          <w:r w:rsidR="00554CCF">
            <w:instrText xml:space="preserve"> TOC \o "1-3" \h \z \u </w:instrText>
          </w:r>
          <w:r>
            <w:fldChar w:fldCharType="separate"/>
          </w:r>
          <w:hyperlink w:anchor="_Toc18233566" w:history="1">
            <w:r w:rsidR="004A3E86" w:rsidRPr="00520B87">
              <w:rPr>
                <w:rStyle w:val="Hiperhivatkozs"/>
                <w:noProof/>
              </w:rPr>
              <w:t>I. fejezet Bemutatkozás</w:t>
            </w:r>
            <w:r w:rsidR="004A3E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A3E86">
              <w:rPr>
                <w:noProof/>
                <w:webHidden/>
              </w:rPr>
              <w:instrText xml:space="preserve"> PAGEREF _Toc18233566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B4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3E86" w:rsidRDefault="00792D05">
          <w:pPr>
            <w:pStyle w:val="TJ1"/>
            <w:tabs>
              <w:tab w:val="right" w:leader="dot" w:pos="10169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eastAsia="hu-HU"/>
            </w:rPr>
          </w:pPr>
          <w:hyperlink w:anchor="_Toc18233567" w:history="1">
            <w:r w:rsidR="004A3E86" w:rsidRPr="00520B87">
              <w:rPr>
                <w:rStyle w:val="Hiperhivatkozs"/>
                <w:noProof/>
              </w:rPr>
              <w:t>II. fejezet Célok/Motiváció:</w:t>
            </w:r>
            <w:r w:rsidR="004A3E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A3E86">
              <w:rPr>
                <w:noProof/>
                <w:webHidden/>
              </w:rPr>
              <w:instrText xml:space="preserve"> PAGEREF _Toc18233567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B4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3E86" w:rsidRDefault="00792D05">
          <w:pPr>
            <w:pStyle w:val="TJ1"/>
            <w:tabs>
              <w:tab w:val="right" w:leader="dot" w:pos="10169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eastAsia="hu-HU"/>
            </w:rPr>
          </w:pPr>
          <w:hyperlink w:anchor="_Toc18233568" w:history="1">
            <w:r w:rsidR="004A3E86" w:rsidRPr="00520B87">
              <w:rPr>
                <w:rStyle w:val="Hiperhivatkozs"/>
                <w:noProof/>
              </w:rPr>
              <w:t>III. fejezet Részletes munkanapló</w:t>
            </w:r>
            <w:r w:rsidR="004A3E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A3E86">
              <w:rPr>
                <w:noProof/>
                <w:webHidden/>
              </w:rPr>
              <w:instrText xml:space="preserve"> PAGEREF _Toc18233568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B4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3E86" w:rsidRDefault="00792D05">
          <w:pPr>
            <w:pStyle w:val="TJ2"/>
            <w:tabs>
              <w:tab w:val="right" w:leader="dot" w:pos="10169"/>
            </w:tabs>
            <w:rPr>
              <w:noProof/>
            </w:rPr>
          </w:pPr>
          <w:hyperlink w:anchor="_Toc18233569" w:history="1">
            <w:r w:rsidR="004A3E86" w:rsidRPr="00520B87">
              <w:rPr>
                <w:rStyle w:val="Hiperhivatkozs"/>
                <w:noProof/>
              </w:rPr>
              <w:t>Utazás:</w:t>
            </w:r>
            <w:r w:rsidR="004A3E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A3E86">
              <w:rPr>
                <w:noProof/>
                <w:webHidden/>
              </w:rPr>
              <w:instrText xml:space="preserve"> PAGEREF _Toc18233569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B4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3E86" w:rsidRDefault="00792D05">
          <w:pPr>
            <w:pStyle w:val="TJ2"/>
            <w:tabs>
              <w:tab w:val="right" w:leader="dot" w:pos="10169"/>
            </w:tabs>
            <w:rPr>
              <w:noProof/>
            </w:rPr>
          </w:pPr>
          <w:hyperlink w:anchor="_Toc18233570" w:history="1">
            <w:r w:rsidR="004A3E86" w:rsidRPr="00520B87">
              <w:rPr>
                <w:rStyle w:val="Hiperhivatkozs"/>
                <w:noProof/>
              </w:rPr>
              <w:t>1. hét.</w:t>
            </w:r>
            <w:r w:rsidR="004A3E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A3E86">
              <w:rPr>
                <w:noProof/>
                <w:webHidden/>
              </w:rPr>
              <w:instrText xml:space="preserve"> PAGEREF _Toc18233570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B4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3E86" w:rsidRDefault="00792D05">
          <w:pPr>
            <w:pStyle w:val="TJ2"/>
            <w:tabs>
              <w:tab w:val="right" w:leader="dot" w:pos="10169"/>
            </w:tabs>
            <w:rPr>
              <w:noProof/>
            </w:rPr>
          </w:pPr>
          <w:hyperlink w:anchor="_Toc18233571" w:history="1">
            <w:r w:rsidR="004A3E86" w:rsidRPr="00520B87">
              <w:rPr>
                <w:rStyle w:val="Hiperhivatkozs"/>
                <w:noProof/>
              </w:rPr>
              <w:t>2. hét.</w:t>
            </w:r>
            <w:r w:rsidR="004A3E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A3E86">
              <w:rPr>
                <w:noProof/>
                <w:webHidden/>
              </w:rPr>
              <w:instrText xml:space="preserve"> PAGEREF _Toc18233571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B4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3E86" w:rsidRDefault="00792D05">
          <w:pPr>
            <w:pStyle w:val="TJ2"/>
            <w:tabs>
              <w:tab w:val="right" w:leader="dot" w:pos="10169"/>
            </w:tabs>
            <w:rPr>
              <w:noProof/>
            </w:rPr>
          </w:pPr>
          <w:hyperlink w:anchor="_Toc18233572" w:history="1">
            <w:r w:rsidR="004A3E86" w:rsidRPr="00520B87">
              <w:rPr>
                <w:rStyle w:val="Hiperhivatkozs"/>
                <w:noProof/>
              </w:rPr>
              <w:t>3. hét.</w:t>
            </w:r>
            <w:r w:rsidR="004A3E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A3E86">
              <w:rPr>
                <w:noProof/>
                <w:webHidden/>
              </w:rPr>
              <w:instrText xml:space="preserve"> PAGEREF _Toc18233572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B4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3E86" w:rsidRDefault="00792D05">
          <w:pPr>
            <w:pStyle w:val="TJ2"/>
            <w:tabs>
              <w:tab w:val="right" w:leader="dot" w:pos="10169"/>
            </w:tabs>
            <w:rPr>
              <w:noProof/>
            </w:rPr>
          </w:pPr>
          <w:hyperlink w:anchor="_Toc18233573" w:history="1">
            <w:r w:rsidR="004A3E86" w:rsidRPr="00520B87">
              <w:rPr>
                <w:rStyle w:val="Hiperhivatkozs"/>
                <w:noProof/>
              </w:rPr>
              <w:t>4. hét.</w:t>
            </w:r>
            <w:r w:rsidR="004A3E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A3E86">
              <w:rPr>
                <w:noProof/>
                <w:webHidden/>
              </w:rPr>
              <w:instrText xml:space="preserve"> PAGEREF _Toc18233573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B4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4CCF" w:rsidRDefault="00792D05" w:rsidP="00A9194F">
          <w:pPr>
            <w:pStyle w:val="TJ1"/>
            <w:tabs>
              <w:tab w:val="right" w:leader="dot" w:pos="10169"/>
            </w:tabs>
          </w:pPr>
          <w:hyperlink w:anchor="_Toc18233574" w:history="1">
            <w:r w:rsidR="004A3E86" w:rsidRPr="00520B87">
              <w:rPr>
                <w:rStyle w:val="Hiperhivatkozs"/>
                <w:noProof/>
              </w:rPr>
              <w:t>IV. fejezet Elért eredmények</w:t>
            </w:r>
            <w:r w:rsidR="004A3E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A3E86">
              <w:rPr>
                <w:noProof/>
                <w:webHidden/>
              </w:rPr>
              <w:instrText xml:space="preserve"> PAGEREF _Toc18233574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B4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  <w:r>
            <w:fldChar w:fldCharType="end"/>
          </w:r>
        </w:p>
      </w:sdtContent>
    </w:sdt>
    <w:p w:rsidR="00554CCF" w:rsidRDefault="00554CCF">
      <w:pPr>
        <w:rPr>
          <w:color w:val="auto"/>
        </w:rPr>
      </w:pPr>
      <w:r>
        <w:rPr>
          <w:color w:val="auto"/>
        </w:rPr>
        <w:br w:type="page"/>
      </w:r>
    </w:p>
    <w:p w:rsidR="00B57A3A" w:rsidRPr="00B57A3A" w:rsidRDefault="009007BB" w:rsidP="00554CCF">
      <w:pPr>
        <w:pStyle w:val="Cmsor1"/>
      </w:pPr>
      <w:bookmarkStart w:id="0" w:name="_Toc18233566"/>
      <w:r>
        <w:lastRenderedPageBreak/>
        <w:t>I. fejezet Bemutatkozás</w:t>
      </w:r>
      <w:bookmarkEnd w:id="0"/>
    </w:p>
    <w:p w:rsidR="008C1A2D" w:rsidRPr="00B57A3A" w:rsidRDefault="00252F6C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Kele Mária</w:t>
      </w:r>
      <w:r w:rsidR="00CE0354">
        <w:rPr>
          <w:color w:val="auto"/>
        </w:rPr>
        <w:t xml:space="preserve"> vagyok, </w:t>
      </w:r>
      <w:r w:rsidR="008C1A2D" w:rsidRPr="00B57A3A">
        <w:rPr>
          <w:color w:val="auto"/>
        </w:rPr>
        <w:t>1</w:t>
      </w:r>
      <w:r>
        <w:rPr>
          <w:color w:val="auto"/>
        </w:rPr>
        <w:t>8</w:t>
      </w:r>
      <w:r w:rsidR="008C1A2D" w:rsidRPr="00B57A3A">
        <w:rPr>
          <w:color w:val="auto"/>
        </w:rPr>
        <w:t xml:space="preserve"> éves</w:t>
      </w:r>
      <w:r w:rsidR="00B57A3A">
        <w:rPr>
          <w:color w:val="auto"/>
        </w:rPr>
        <w:t xml:space="preserve">, a </w:t>
      </w:r>
      <w:r w:rsidR="008C1A2D" w:rsidRPr="00B57A3A">
        <w:rPr>
          <w:color w:val="auto"/>
        </w:rPr>
        <w:t>Toldi Miklós Élelmiszeripari</w:t>
      </w:r>
      <w:r w:rsidR="001566AD" w:rsidRPr="00B57A3A">
        <w:rPr>
          <w:color w:val="auto"/>
        </w:rPr>
        <w:t xml:space="preserve"> Szakgimnázium, Szakközép</w:t>
      </w:r>
      <w:r w:rsidR="00FC4D32" w:rsidRPr="00B57A3A">
        <w:rPr>
          <w:color w:val="auto"/>
        </w:rPr>
        <w:t>iskola és Kollégium</w:t>
      </w:r>
      <w:r w:rsidR="00B57A3A">
        <w:rPr>
          <w:color w:val="auto"/>
        </w:rPr>
        <w:t xml:space="preserve"> kertész tanulója.</w:t>
      </w:r>
      <w:r w:rsidR="00CE0354">
        <w:rPr>
          <w:color w:val="auto"/>
        </w:rPr>
        <w:t xml:space="preserve"> Jelenleg a 10. osztályba járok. Szeretem a szakmai tantárgyakat, legjobban a zöldségtermesztést. Gyakorlatokra iskolánk kertészetébe járunk. </w:t>
      </w:r>
    </w:p>
    <w:p w:rsidR="009007BB" w:rsidRDefault="009007BB" w:rsidP="00B57A3A">
      <w:pPr>
        <w:spacing w:line="360" w:lineRule="auto"/>
        <w:jc w:val="both"/>
        <w:rPr>
          <w:color w:val="auto"/>
          <w:u w:val="single"/>
        </w:rPr>
      </w:pPr>
    </w:p>
    <w:p w:rsidR="00752F37" w:rsidRPr="00B57A3A" w:rsidRDefault="009007BB" w:rsidP="00554CCF">
      <w:pPr>
        <w:pStyle w:val="Cmsor1"/>
      </w:pPr>
      <w:bookmarkStart w:id="1" w:name="_Toc18233567"/>
      <w:r>
        <w:t xml:space="preserve">II. fejezet </w:t>
      </w:r>
      <w:r w:rsidR="00FF09E6" w:rsidRPr="00B57A3A">
        <w:t>Célok/Motiváció:</w:t>
      </w:r>
      <w:bookmarkEnd w:id="1"/>
    </w:p>
    <w:p w:rsidR="001714FC" w:rsidRDefault="001714FC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Azért szeretném Németországban tölteni a nyári gyakorlatot, mert fejleszteni szeretném a német nyelvtudásomat és megismerni a németországi kertészeti technológiákat.</w:t>
      </w:r>
    </w:p>
    <w:p w:rsidR="001714FC" w:rsidRDefault="001714FC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Milyenek a munkaeszközök? </w:t>
      </w:r>
    </w:p>
    <w:p w:rsidR="001714FC" w:rsidRDefault="001714FC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Hogyan zajlik az ottani munkavégzés?</w:t>
      </w:r>
    </w:p>
    <w:p w:rsidR="001714FC" w:rsidRDefault="001714FC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Betekinthessek a németországi kultúrába.</w:t>
      </w:r>
    </w:p>
    <w:p w:rsidR="001714FC" w:rsidRDefault="001714FC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Megtanuljam az önállóságot.</w:t>
      </w:r>
    </w:p>
    <w:p w:rsidR="001714FC" w:rsidRPr="001714FC" w:rsidRDefault="001714FC" w:rsidP="001714FC">
      <w:pPr>
        <w:spacing w:line="360" w:lineRule="auto"/>
        <w:jc w:val="both"/>
        <w:rPr>
          <w:color w:val="auto"/>
        </w:rPr>
      </w:pPr>
      <w:r>
        <w:rPr>
          <w:color w:val="auto"/>
        </w:rPr>
        <w:t>Szeretek új dolgokat megismerni, kirándulni, utazni.</w:t>
      </w:r>
    </w:p>
    <w:p w:rsidR="001714FC" w:rsidRDefault="001714FC">
      <w:pPr>
        <w:rPr>
          <w:color w:val="auto"/>
          <w:u w:val="single"/>
        </w:rPr>
      </w:pPr>
      <w:r>
        <w:rPr>
          <w:color w:val="auto"/>
          <w:u w:val="single"/>
        </w:rPr>
        <w:br w:type="page"/>
      </w:r>
    </w:p>
    <w:p w:rsidR="00B57A3A" w:rsidRPr="009007BB" w:rsidRDefault="009007BB" w:rsidP="00554CCF">
      <w:pPr>
        <w:pStyle w:val="Cmsor1"/>
        <w:rPr>
          <w:u w:val="single"/>
        </w:rPr>
      </w:pPr>
      <w:bookmarkStart w:id="2" w:name="_Toc18233568"/>
      <w:r w:rsidRPr="009007BB">
        <w:rPr>
          <w:u w:val="single"/>
        </w:rPr>
        <w:lastRenderedPageBreak/>
        <w:t>III. fejezet</w:t>
      </w:r>
      <w:r w:rsidR="00062365">
        <w:rPr>
          <w:u w:val="single"/>
        </w:rPr>
        <w:t xml:space="preserve"> </w:t>
      </w:r>
      <w:r w:rsidR="00554CCF">
        <w:t>Részletes munkanapló</w:t>
      </w:r>
      <w:bookmarkEnd w:id="2"/>
    </w:p>
    <w:p w:rsidR="00B57A3A" w:rsidRDefault="00B57A3A" w:rsidP="00423A36">
      <w:pPr>
        <w:spacing w:line="360" w:lineRule="auto"/>
        <w:jc w:val="center"/>
        <w:rPr>
          <w:color w:val="auto"/>
        </w:rPr>
      </w:pPr>
    </w:p>
    <w:p w:rsidR="003008FA" w:rsidRDefault="003008FA" w:rsidP="00554CCF">
      <w:pPr>
        <w:pStyle w:val="Cmsor2"/>
      </w:pPr>
      <w:bookmarkStart w:id="3" w:name="_Toc18233569"/>
      <w:r w:rsidRPr="00B57A3A">
        <w:t>Utazás:</w:t>
      </w:r>
      <w:bookmarkEnd w:id="3"/>
    </w:p>
    <w:p w:rsidR="00CE0354" w:rsidRPr="00CE0354" w:rsidRDefault="00CE0354" w:rsidP="00CE0354"/>
    <w:p w:rsidR="003008FA" w:rsidRPr="00B57A3A" w:rsidRDefault="00BB5F22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Hétfőn </w:t>
      </w:r>
      <w:r w:rsidR="001319D3" w:rsidRPr="00B57A3A">
        <w:rPr>
          <w:color w:val="auto"/>
        </w:rPr>
        <w:t xml:space="preserve">hajnali 5 órakor indultunk </w:t>
      </w:r>
      <w:r w:rsidR="007952B4" w:rsidRPr="00B57A3A">
        <w:rPr>
          <w:color w:val="auto"/>
        </w:rPr>
        <w:t>az iskola elől</w:t>
      </w:r>
      <w:r w:rsidR="0064591B" w:rsidRPr="00B57A3A">
        <w:rPr>
          <w:color w:val="auto"/>
        </w:rPr>
        <w:t xml:space="preserve"> busszal </w:t>
      </w:r>
      <w:r w:rsidR="00CE0354">
        <w:rPr>
          <w:color w:val="auto"/>
        </w:rPr>
        <w:t>Rostock-on mellett</w:t>
      </w:r>
      <w:r>
        <w:rPr>
          <w:color w:val="auto"/>
        </w:rPr>
        <w:t xml:space="preserve"> Sanitz-ba, ahol hétfőtől csütörtökig voltunk elszállásolva. Több országon utaztunk keresztül</w:t>
      </w:r>
      <w:r w:rsidR="00EA49F7" w:rsidRPr="00B57A3A">
        <w:rPr>
          <w:color w:val="auto"/>
        </w:rPr>
        <w:t xml:space="preserve">: </w:t>
      </w:r>
    </w:p>
    <w:p w:rsidR="00EA49F7" w:rsidRPr="00B57A3A" w:rsidRDefault="00CE0354" w:rsidP="00B57A3A">
      <w:pPr>
        <w:pStyle w:val="Listaszerbekezds"/>
        <w:numPr>
          <w:ilvl w:val="0"/>
          <w:numId w:val="17"/>
        </w:numPr>
        <w:spacing w:line="360" w:lineRule="auto"/>
        <w:jc w:val="both"/>
        <w:rPr>
          <w:color w:val="auto"/>
        </w:rPr>
      </w:pPr>
      <w:r>
        <w:rPr>
          <w:color w:val="auto"/>
        </w:rPr>
        <w:t>Szlovákia</w:t>
      </w:r>
    </w:p>
    <w:p w:rsidR="00A707C2" w:rsidRPr="00B57A3A" w:rsidRDefault="00BB5F22" w:rsidP="00B57A3A">
      <w:pPr>
        <w:pStyle w:val="Listaszerbekezds"/>
        <w:numPr>
          <w:ilvl w:val="0"/>
          <w:numId w:val="17"/>
        </w:numPr>
        <w:spacing w:line="360" w:lineRule="auto"/>
        <w:jc w:val="both"/>
        <w:rPr>
          <w:color w:val="auto"/>
        </w:rPr>
      </w:pPr>
      <w:r>
        <w:rPr>
          <w:color w:val="auto"/>
        </w:rPr>
        <w:t>Csehország</w:t>
      </w:r>
    </w:p>
    <w:p w:rsidR="00B27290" w:rsidRPr="00B57A3A" w:rsidRDefault="00C42E62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Így érkeztünk meg az első szálláshelyünkre.</w:t>
      </w:r>
    </w:p>
    <w:p w:rsidR="00C50C31" w:rsidRDefault="00C50C31" w:rsidP="00554CCF">
      <w:pPr>
        <w:pStyle w:val="Cmsor2"/>
      </w:pPr>
      <w:bookmarkStart w:id="4" w:name="_Toc18233570"/>
      <w:r w:rsidRPr="00CD686F">
        <w:t>1</w:t>
      </w:r>
      <w:r w:rsidR="0043333C" w:rsidRPr="00CD686F">
        <w:t>.</w:t>
      </w:r>
      <w:r w:rsidR="00CE0354">
        <w:t xml:space="preserve"> </w:t>
      </w:r>
      <w:r w:rsidRPr="00CD686F">
        <w:t>hét</w:t>
      </w:r>
      <w:r w:rsidR="00CD686F" w:rsidRPr="00CD686F">
        <w:t>.</w:t>
      </w:r>
      <w:bookmarkEnd w:id="4"/>
    </w:p>
    <w:p w:rsidR="00CE0354" w:rsidRPr="00CE0354" w:rsidRDefault="00CE0354" w:rsidP="00CE0354"/>
    <w:p w:rsidR="00C42E62" w:rsidRDefault="00C42E62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Ezen a héten nyelvi felkészítésen vettün</w:t>
      </w:r>
      <w:r w:rsidR="00CE0354">
        <w:rPr>
          <w:color w:val="auto"/>
        </w:rPr>
        <w:t>k részt. A felkészítőnk Dr. Edda Hen</w:t>
      </w:r>
      <w:r>
        <w:rPr>
          <w:color w:val="auto"/>
        </w:rPr>
        <w:t xml:space="preserve">ze volt. </w:t>
      </w:r>
    </w:p>
    <w:p w:rsidR="00C42E62" w:rsidRDefault="00CE0354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Szerdán</w:t>
      </w:r>
      <w:r w:rsidR="00C42E62">
        <w:rPr>
          <w:color w:val="auto"/>
        </w:rPr>
        <w:t xml:space="preserve"> Rostock belvárosába utaztunk. Itt me</w:t>
      </w:r>
      <w:r>
        <w:rPr>
          <w:color w:val="auto"/>
        </w:rPr>
        <w:t>gtekintettük a Szent Mária templomot, és megvettük a bérleteket mindenkinek. Utána kifizettük a szállásunkat Rostockban Warnowa</w:t>
      </w:r>
      <w:r w:rsidR="001A7911">
        <w:rPr>
          <w:color w:val="auto"/>
        </w:rPr>
        <w:t>l</w:t>
      </w:r>
      <w:r>
        <w:rPr>
          <w:color w:val="auto"/>
        </w:rPr>
        <w:t>lee-ban.</w:t>
      </w:r>
    </w:p>
    <w:p w:rsidR="00681495" w:rsidRDefault="00C42E62" w:rsidP="001A7911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2238375" cy="2984500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724_1708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735" cy="298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495">
        <w:rPr>
          <w:color w:val="auto"/>
        </w:rPr>
        <w:br w:type="page"/>
      </w:r>
    </w:p>
    <w:p w:rsidR="00C42E62" w:rsidRDefault="00C42E62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lastRenderedPageBreak/>
        <w:t xml:space="preserve">Megnéztük több épület díszes homlokzatát. </w:t>
      </w:r>
    </w:p>
    <w:p w:rsidR="00C42E62" w:rsidRDefault="00C42E62" w:rsidP="001A7911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4795185" cy="359156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mlokzatiKe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520" cy="35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8C1" w:rsidRDefault="00CE0354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Még kedden</w:t>
      </w:r>
      <w:r w:rsidR="00C42E62">
        <w:rPr>
          <w:color w:val="auto"/>
        </w:rPr>
        <w:t xml:space="preserve"> felkerestü</w:t>
      </w:r>
      <w:r w:rsidR="001A7911">
        <w:rPr>
          <w:color w:val="auto"/>
        </w:rPr>
        <w:t>k a munkahelyünket, Kowalz-ban, ahol négyen dolgoztunk a csoportból. Nagyon szívesen fogadtak minket, bemutatták nekünk a kertészetet, és elmondták, hogy mi lesz a feladatunk.</w:t>
      </w:r>
    </w:p>
    <w:p w:rsidR="00681495" w:rsidRDefault="00D228C1" w:rsidP="001A7911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4276725" cy="3203236"/>
            <wp:effectExtent l="19050" t="0" r="9525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unkahely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192" cy="320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95" w:rsidRDefault="00CE0354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lastRenderedPageBreak/>
        <w:t>Csütörtökön megnéztünk egy kertészeti árudát, a Grönfingers-t, ahol két csoporttársam dolgozott.</w:t>
      </w:r>
    </w:p>
    <w:p w:rsidR="00681495" w:rsidRDefault="00681495" w:rsidP="00CE0354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3190875" cy="4339590"/>
            <wp:effectExtent l="19050" t="0" r="952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0725_1455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983" cy="434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95" w:rsidRDefault="00681495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Itt többek között láthattunk cserepes dísznövényeket,</w:t>
      </w:r>
      <w:r w:rsidR="000251BA">
        <w:rPr>
          <w:color w:val="auto"/>
        </w:rPr>
        <w:t xml:space="preserve"> óriás hibiszkuszokat,</w:t>
      </w:r>
      <w:r>
        <w:rPr>
          <w:color w:val="auto"/>
        </w:rPr>
        <w:t xml:space="preserve"> kerti berendezéseket, dekorációkat is.</w:t>
      </w:r>
    </w:p>
    <w:p w:rsidR="001A27DD" w:rsidRDefault="001A27DD" w:rsidP="00B57A3A">
      <w:pPr>
        <w:spacing w:line="360" w:lineRule="auto"/>
        <w:jc w:val="both"/>
        <w:rPr>
          <w:color w:val="auto"/>
        </w:rPr>
      </w:pPr>
      <w:r w:rsidRPr="001A27DD">
        <w:rPr>
          <w:color w:val="auto"/>
        </w:rPr>
        <w:drawing>
          <wp:inline distT="0" distB="0" distL="0" distR="0">
            <wp:extent cx="3048000" cy="2506781"/>
            <wp:effectExtent l="0" t="0" r="0" b="0"/>
            <wp:docPr id="3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0725_1423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979" cy="25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  <w:r w:rsidRPr="001A27DD">
        <w:rPr>
          <w:color w:val="auto"/>
        </w:rPr>
        <w:drawing>
          <wp:inline distT="0" distB="0" distL="0" distR="0">
            <wp:extent cx="3223260" cy="2484755"/>
            <wp:effectExtent l="0" t="0" r="0" b="0"/>
            <wp:docPr id="4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90725_1427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148" cy="24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DD" w:rsidRDefault="001A27DD" w:rsidP="001A27DD">
      <w:pPr>
        <w:spacing w:line="360" w:lineRule="auto"/>
        <w:jc w:val="both"/>
        <w:rPr>
          <w:color w:val="auto"/>
        </w:rPr>
      </w:pPr>
      <w:r>
        <w:rPr>
          <w:color w:val="auto"/>
        </w:rPr>
        <w:lastRenderedPageBreak/>
        <w:t>Pénteken reggel a csomagjainkat magunkhoz véve, villamossal és vonattal u</w:t>
      </w:r>
      <w:r w:rsidR="001A7911">
        <w:rPr>
          <w:color w:val="auto"/>
        </w:rPr>
        <w:t>taztunk az új szálláshelyünkre, Rostockba, Warnowallee-ba.</w:t>
      </w:r>
    </w:p>
    <w:p w:rsidR="001A27DD" w:rsidRDefault="001A27DD" w:rsidP="001A27DD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Szállásunk elfoglalása után elmentünk és megnéztük a </w:t>
      </w:r>
      <w:r w:rsidRPr="007A1D88">
        <w:rPr>
          <w:color w:val="auto"/>
        </w:rPr>
        <w:t>Rostock Természet</w:t>
      </w:r>
      <w:r>
        <w:rPr>
          <w:color w:val="auto"/>
        </w:rPr>
        <w:t>t</w:t>
      </w:r>
      <w:r w:rsidRPr="007A1D88">
        <w:rPr>
          <w:color w:val="auto"/>
        </w:rPr>
        <w:t>udományi múzeum</w:t>
      </w:r>
      <w:r w:rsidR="001A7911">
        <w:rPr>
          <w:color w:val="auto"/>
        </w:rPr>
        <w:t>ot</w:t>
      </w:r>
      <w:r>
        <w:rPr>
          <w:color w:val="auto"/>
        </w:rPr>
        <w:t>.</w:t>
      </w:r>
    </w:p>
    <w:p w:rsidR="001A27DD" w:rsidRDefault="001A27DD" w:rsidP="001A27DD">
      <w:pPr>
        <w:spacing w:line="360" w:lineRule="auto"/>
        <w:jc w:val="both"/>
        <w:rPr>
          <w:color w:val="auto"/>
        </w:rPr>
      </w:pPr>
      <w:r>
        <w:rPr>
          <w:color w:val="auto"/>
        </w:rPr>
        <w:t>Itt különböző kitömött állatokat és madarakat láthattunk. Többek között:</w:t>
      </w:r>
    </w:p>
    <w:p w:rsidR="001A27DD" w:rsidRDefault="001A27DD" w:rsidP="001A27DD">
      <w:pPr>
        <w:pStyle w:val="Listaszerbekezds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emlősök;</w:t>
      </w:r>
    </w:p>
    <w:p w:rsidR="001A27DD" w:rsidRDefault="001A27DD" w:rsidP="001A27DD">
      <w:pPr>
        <w:pStyle w:val="Listaszerbekezds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hüllők;</w:t>
      </w:r>
    </w:p>
    <w:p w:rsidR="001A27DD" w:rsidRDefault="001A27DD" w:rsidP="001A27DD">
      <w:pPr>
        <w:pStyle w:val="Listaszerbekezds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madarakat.</w:t>
      </w:r>
    </w:p>
    <w:p w:rsidR="001A27DD" w:rsidRPr="008177B2" w:rsidRDefault="001A27DD" w:rsidP="001A27DD">
      <w:pPr>
        <w:spacing w:line="360" w:lineRule="auto"/>
        <w:jc w:val="both"/>
        <w:rPr>
          <w:color w:val="auto"/>
        </w:rPr>
      </w:pPr>
      <w:r>
        <w:rPr>
          <w:color w:val="auto"/>
        </w:rPr>
        <w:t>Láthattuk a híres nyílvesszővel átlőtt gólyát is:</w:t>
      </w:r>
    </w:p>
    <w:p w:rsidR="001A27DD" w:rsidRDefault="001A27DD" w:rsidP="00B141E8">
      <w:pPr>
        <w:spacing w:line="360" w:lineRule="auto"/>
        <w:jc w:val="center"/>
        <w:rPr>
          <w:color w:val="auto"/>
        </w:rPr>
      </w:pPr>
      <w:r w:rsidRPr="001A27DD">
        <w:rPr>
          <w:color w:val="auto"/>
        </w:rPr>
        <w:drawing>
          <wp:inline distT="0" distB="0" distL="0" distR="0">
            <wp:extent cx="4211955" cy="4495800"/>
            <wp:effectExtent l="0" t="0" r="0" b="0"/>
            <wp:docPr id="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190726_1337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911" w:rsidRDefault="001A7911" w:rsidP="00B141E8">
      <w:pPr>
        <w:spacing w:line="360" w:lineRule="auto"/>
        <w:jc w:val="both"/>
        <w:rPr>
          <w:color w:val="auto"/>
        </w:rPr>
      </w:pPr>
    </w:p>
    <w:p w:rsidR="00B141E8" w:rsidRDefault="00B141E8" w:rsidP="00B141E8">
      <w:pPr>
        <w:spacing w:line="360" w:lineRule="auto"/>
        <w:jc w:val="both"/>
        <w:rPr>
          <w:color w:val="auto"/>
        </w:rPr>
      </w:pPr>
      <w:r>
        <w:rPr>
          <w:color w:val="auto"/>
        </w:rPr>
        <w:lastRenderedPageBreak/>
        <w:t>Itt található az óriás jegesmedve is:</w:t>
      </w:r>
    </w:p>
    <w:p w:rsidR="00B141E8" w:rsidRDefault="00B141E8" w:rsidP="00B141E8">
      <w:pPr>
        <w:spacing w:line="360" w:lineRule="auto"/>
        <w:jc w:val="center"/>
        <w:rPr>
          <w:color w:val="auto"/>
        </w:rPr>
      </w:pPr>
      <w:r w:rsidRPr="00B141E8">
        <w:rPr>
          <w:color w:val="auto"/>
        </w:rPr>
        <w:drawing>
          <wp:inline distT="0" distB="0" distL="0" distR="0">
            <wp:extent cx="2647950" cy="3346488"/>
            <wp:effectExtent l="19050" t="0" r="0" b="0"/>
            <wp:docPr id="8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190726_1336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66" cy="33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BA" w:rsidRDefault="00CE0354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Pénteken még lementünk a kikötőbe is</w:t>
      </w:r>
      <w:r w:rsidR="001A7911">
        <w:rPr>
          <w:color w:val="auto"/>
        </w:rPr>
        <w:t>, a Warnow folyóhoz, ami a Balti-tengerbe ömlik.</w:t>
      </w:r>
    </w:p>
    <w:p w:rsidR="00B141E8" w:rsidRDefault="00961173" w:rsidP="00B141E8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4850244" cy="3962400"/>
            <wp:effectExtent l="19050" t="0" r="7506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90726_1254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381" cy="396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694" w:rsidRDefault="001A27DD" w:rsidP="00B141E8">
      <w:pPr>
        <w:spacing w:line="360" w:lineRule="auto"/>
        <w:rPr>
          <w:color w:val="auto"/>
        </w:rPr>
      </w:pPr>
      <w:r>
        <w:rPr>
          <w:color w:val="auto"/>
        </w:rPr>
        <w:lastRenderedPageBreak/>
        <w:t>Pénteken</w:t>
      </w:r>
      <w:r w:rsidR="004B3694">
        <w:rPr>
          <w:color w:val="auto"/>
        </w:rPr>
        <w:t xml:space="preserve"> </w:t>
      </w:r>
      <w:r w:rsidR="007E7BC9">
        <w:rPr>
          <w:color w:val="auto"/>
        </w:rPr>
        <w:t xml:space="preserve">villamossal és </w:t>
      </w:r>
      <w:r w:rsidR="00C42BEA">
        <w:rPr>
          <w:color w:val="auto"/>
        </w:rPr>
        <w:t xml:space="preserve">vonattal </w:t>
      </w:r>
      <w:r w:rsidR="004B3694">
        <w:rPr>
          <w:color w:val="auto"/>
        </w:rPr>
        <w:t>el</w:t>
      </w:r>
      <w:r w:rsidR="00C42BEA">
        <w:rPr>
          <w:color w:val="auto"/>
        </w:rPr>
        <w:t>utaztunk</w:t>
      </w:r>
      <w:r w:rsidR="00CE0354">
        <w:rPr>
          <w:color w:val="auto"/>
        </w:rPr>
        <w:t xml:space="preserve"> </w:t>
      </w:r>
      <w:r>
        <w:rPr>
          <w:color w:val="auto"/>
        </w:rPr>
        <w:t xml:space="preserve">Warnemündébe is. </w:t>
      </w:r>
      <w:r w:rsidR="004B3694">
        <w:rPr>
          <w:color w:val="auto"/>
        </w:rPr>
        <w:t xml:space="preserve"> </w:t>
      </w:r>
    </w:p>
    <w:p w:rsidR="00961173" w:rsidRDefault="004B3694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Sétáltunk a tengerparton.</w:t>
      </w:r>
    </w:p>
    <w:p w:rsidR="004B3694" w:rsidRDefault="004B3694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Megnéztük a világítótornyot és híres teáskannát.</w:t>
      </w:r>
    </w:p>
    <w:p w:rsidR="004B3694" w:rsidRDefault="004B3694" w:rsidP="00B141E8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2200275" cy="2931494"/>
            <wp:effectExtent l="19050" t="0" r="952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90726_1815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304" cy="293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6A" w:rsidRDefault="002F69EA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t>Ellátogattunk a piacra, ahol különböző dekorációs kellékek is megtalálhatók.</w:t>
      </w:r>
    </w:p>
    <w:p w:rsidR="007E7BC9" w:rsidRDefault="008177B2" w:rsidP="00B141E8">
      <w:pPr>
        <w:rPr>
          <w:color w:val="auto"/>
        </w:rPr>
      </w:pPr>
      <w:r>
        <w:rPr>
          <w:color w:val="auto"/>
        </w:rPr>
        <w:t>Szombaton reggel villamossal, vonattal</w:t>
      </w:r>
      <w:r w:rsidR="007A1D88">
        <w:rPr>
          <w:color w:val="auto"/>
        </w:rPr>
        <w:t>,</w:t>
      </w:r>
      <w:r w:rsidR="001A7911">
        <w:rPr>
          <w:color w:val="auto"/>
        </w:rPr>
        <w:t xml:space="preserve"> </w:t>
      </w:r>
      <w:r w:rsidR="007A1D88">
        <w:rPr>
          <w:color w:val="auto"/>
        </w:rPr>
        <w:t>valamint</w:t>
      </w:r>
      <w:r w:rsidR="00B141E8">
        <w:rPr>
          <w:color w:val="auto"/>
        </w:rPr>
        <w:t xml:space="preserve"> </w:t>
      </w:r>
      <w:r w:rsidR="007A1D88">
        <w:rPr>
          <w:color w:val="auto"/>
        </w:rPr>
        <w:t xml:space="preserve">gyalogosan egy hídon keresztül eljutottunk </w:t>
      </w:r>
      <w:r w:rsidR="001A7911">
        <w:rPr>
          <w:color w:val="auto"/>
        </w:rPr>
        <w:t xml:space="preserve">a Rügen- </w:t>
      </w:r>
      <w:r w:rsidR="007E7BC9">
        <w:rPr>
          <w:color w:val="auto"/>
        </w:rPr>
        <w:t xml:space="preserve">szigetre, ahol sétáltunk a tengerparton és lyukas kavicsokat gyűjtöttünk. </w:t>
      </w:r>
    </w:p>
    <w:p w:rsidR="007A1D88" w:rsidRDefault="00B141E8" w:rsidP="00B57A3A">
      <w:pPr>
        <w:spacing w:line="360" w:lineRule="auto"/>
        <w:jc w:val="both"/>
        <w:rPr>
          <w:color w:val="auto"/>
        </w:rPr>
      </w:pPr>
      <w:r>
        <w:rPr>
          <w:noProof/>
          <w:color w:val="auto"/>
          <w:lang w:eastAsia="hu-HU"/>
        </w:rPr>
        <w:t xml:space="preserve"> </w:t>
      </w:r>
      <w:r w:rsidR="007A1D88">
        <w:rPr>
          <w:noProof/>
          <w:color w:val="auto"/>
          <w:lang w:eastAsia="hu-HU"/>
        </w:rPr>
        <w:drawing>
          <wp:inline distT="0" distB="0" distL="0" distR="0">
            <wp:extent cx="2942822" cy="256794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190727_1116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9" cy="25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D88">
        <w:rPr>
          <w:noProof/>
          <w:color w:val="auto"/>
          <w:lang w:eastAsia="hu-HU"/>
        </w:rPr>
        <w:drawing>
          <wp:inline distT="0" distB="0" distL="0" distR="0">
            <wp:extent cx="2965450" cy="2567545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90727_1154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918" cy="257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BC9" w:rsidRDefault="007A1D88" w:rsidP="00B57A3A">
      <w:pPr>
        <w:spacing w:line="360" w:lineRule="auto"/>
        <w:jc w:val="both"/>
        <w:rPr>
          <w:color w:val="auto"/>
        </w:rPr>
      </w:pPr>
      <w:r>
        <w:rPr>
          <w:color w:val="auto"/>
        </w:rPr>
        <w:lastRenderedPageBreak/>
        <w:t>Vasárnap ellát</w:t>
      </w:r>
      <w:r w:rsidR="00554CCF">
        <w:rPr>
          <w:color w:val="auto"/>
        </w:rPr>
        <w:t>o</w:t>
      </w:r>
      <w:r>
        <w:rPr>
          <w:color w:val="auto"/>
        </w:rPr>
        <w:t>gattunk a híres „eper-faluba”, ahol különböző epres termékeket lehetett megtekinteni és megvásárolni:</w:t>
      </w:r>
    </w:p>
    <w:p w:rsidR="007A1D88" w:rsidRDefault="007A1D88" w:rsidP="007A1D88">
      <w:pPr>
        <w:pStyle w:val="Listaszerbekezds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epres lekvár;</w:t>
      </w:r>
    </w:p>
    <w:p w:rsidR="007A1D88" w:rsidRDefault="007A1D88" w:rsidP="007A1D88">
      <w:pPr>
        <w:pStyle w:val="Listaszerbekezds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epres szappanok;</w:t>
      </w:r>
    </w:p>
    <w:p w:rsidR="007A1D88" w:rsidRDefault="007A1D88" w:rsidP="007A1D88">
      <w:pPr>
        <w:pStyle w:val="Listaszerbekezds"/>
        <w:numPr>
          <w:ilvl w:val="0"/>
          <w:numId w:val="22"/>
        </w:numPr>
        <w:spacing w:line="360" w:lineRule="auto"/>
        <w:jc w:val="both"/>
        <w:rPr>
          <w:color w:val="auto"/>
        </w:rPr>
      </w:pPr>
      <w:r>
        <w:rPr>
          <w:color w:val="auto"/>
        </w:rPr>
        <w:t>epres csokoládék; stb.</w:t>
      </w:r>
    </w:p>
    <w:p w:rsidR="007A1D88" w:rsidRPr="007A1D88" w:rsidRDefault="009F62AD" w:rsidP="001A7911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4968240" cy="328168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presDolgo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096" cy="329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B0" w:rsidRDefault="00CD686F" w:rsidP="00554CCF">
      <w:pPr>
        <w:pStyle w:val="Cmsor2"/>
      </w:pPr>
      <w:bookmarkStart w:id="5" w:name="_Toc18233571"/>
      <w:r w:rsidRPr="00CD686F">
        <w:t>2. hét.</w:t>
      </w:r>
      <w:bookmarkEnd w:id="5"/>
    </w:p>
    <w:p w:rsidR="00C442ED" w:rsidRPr="00C442ED" w:rsidRDefault="00C442ED" w:rsidP="00C442ED"/>
    <w:p w:rsidR="00232D45" w:rsidRPr="00B57A3A" w:rsidRDefault="00CD686F" w:rsidP="00CD686F">
      <w:pPr>
        <w:spacing w:line="360" w:lineRule="auto"/>
        <w:jc w:val="both"/>
        <w:rPr>
          <w:color w:val="auto"/>
        </w:rPr>
      </w:pPr>
      <w:r>
        <w:rPr>
          <w:color w:val="auto"/>
        </w:rPr>
        <w:t>Reggel villamossal és vonattal elutaztunk Kowalz-ba a munkahelyünkre.</w:t>
      </w:r>
    </w:p>
    <w:p w:rsidR="001E0009" w:rsidRPr="009C01B0" w:rsidRDefault="00CD686F" w:rsidP="009C01B0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Érkezésünk után bemutatkoztunk és megkaptuk az öltöző-szekrényünkhöz a kulcsokat. </w:t>
      </w:r>
    </w:p>
    <w:p w:rsidR="00CD686F" w:rsidRDefault="00CD686F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Az első napi feladat, cékla gyomlálás. </w:t>
      </w:r>
    </w:p>
    <w:p w:rsidR="0025576B" w:rsidRDefault="00CD686F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Következő napon </w:t>
      </w:r>
      <w:r w:rsidR="0025576B">
        <w:rPr>
          <w:color w:val="auto"/>
        </w:rPr>
        <w:t xml:space="preserve">babot szedtünk. Ezután kiszedtük a gyomokat és összegereblyéztük ezeket. </w:t>
      </w:r>
    </w:p>
    <w:p w:rsidR="00B010D3" w:rsidRDefault="0025576B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>Ez utáni napon az üvegházban a paradicsomokat gyomláltuk ki és az éretteket műanyag ládákba szedtük.</w:t>
      </w:r>
    </w:p>
    <w:p w:rsidR="0025576B" w:rsidRDefault="0025576B" w:rsidP="00DB7A6F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lastRenderedPageBreak/>
        <w:drawing>
          <wp:inline distT="0" distB="0" distL="0" distR="0">
            <wp:extent cx="5105400" cy="5219700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190816_1116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76B" w:rsidRDefault="00697EAA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>Csütörtökön hagymát tisztítottunk, leszedtük a külső héját. A leszedett héjakat összegyűjtöttük és elvittük a komposztáló helyre.</w:t>
      </w:r>
    </w:p>
    <w:p w:rsidR="0061043E" w:rsidRDefault="00697EAA" w:rsidP="00341888">
      <w:pPr>
        <w:spacing w:line="360" w:lineRule="auto"/>
        <w:jc w:val="both"/>
        <w:rPr>
          <w:color w:val="auto"/>
        </w:rPr>
      </w:pPr>
      <w:r>
        <w:rPr>
          <w:noProof/>
          <w:color w:val="auto"/>
          <w:lang w:eastAsia="hu-HU"/>
        </w:rPr>
        <w:lastRenderedPageBreak/>
        <w:drawing>
          <wp:inline distT="0" distB="0" distL="0" distR="0">
            <wp:extent cx="6463665" cy="31432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gymapucola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81" w:rsidRDefault="009C1F81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Pénteken reggel 6 órakor villamos </w:t>
      </w:r>
      <w:r w:rsidR="00DB7A6F">
        <w:rPr>
          <w:color w:val="auto"/>
        </w:rPr>
        <w:t>elmentünk a buszállomásra. B</w:t>
      </w:r>
      <w:r>
        <w:rPr>
          <w:color w:val="auto"/>
        </w:rPr>
        <w:t>usszal mentünk a kompkikötőig, ahol átszálltunk a Koppenhágába induló kompra.</w:t>
      </w:r>
    </w:p>
    <w:p w:rsidR="008172FC" w:rsidRDefault="008172FC" w:rsidP="008172FC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4501403" cy="3371850"/>
            <wp:effectExtent l="19050" t="0" r="0" b="0"/>
            <wp:docPr id="15" name="Kép 1" descr="C:\Users\User\Pictures\Rostock 2019\2019-08-02 001\IMG_20190802_19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Rostock 2019\2019-08-02 001\IMG_20190802_1933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11" cy="337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3E" w:rsidRDefault="0061043E" w:rsidP="008172FC">
      <w:pPr>
        <w:rPr>
          <w:color w:val="auto"/>
        </w:rPr>
      </w:pPr>
      <w:r>
        <w:rPr>
          <w:color w:val="auto"/>
        </w:rPr>
        <w:t>Érkezésünk után elmentünk megtekinteni a királyi család házát és megnéztük az őrségváltást is.</w:t>
      </w:r>
    </w:p>
    <w:p w:rsidR="0061043E" w:rsidRDefault="0061043E" w:rsidP="00D37A11">
      <w:pPr>
        <w:spacing w:line="360" w:lineRule="auto"/>
        <w:jc w:val="both"/>
        <w:rPr>
          <w:color w:val="auto"/>
        </w:rPr>
      </w:pPr>
    </w:p>
    <w:p w:rsidR="0061043E" w:rsidRDefault="0061043E" w:rsidP="00DB7A6F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lastRenderedPageBreak/>
        <w:drawing>
          <wp:inline distT="0" distB="0" distL="0" distR="0">
            <wp:extent cx="3143250" cy="4191000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802_1404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649" cy="419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A6F" w:rsidRDefault="008172FC" w:rsidP="00DB7A6F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4921024" cy="3686175"/>
            <wp:effectExtent l="19050" t="0" r="0" b="0"/>
            <wp:docPr id="16" name="Kép 2" descr="C:\Users\User\Pictures\Rostock 2019\2019-08-02 001\IMG_20190802_14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Rostock 2019\2019-08-02 001\IMG_20190802_1405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90" cy="368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88" w:rsidRDefault="00341888">
      <w:pPr>
        <w:rPr>
          <w:color w:val="auto"/>
        </w:rPr>
      </w:pPr>
      <w:r>
        <w:rPr>
          <w:color w:val="auto"/>
        </w:rPr>
        <w:br w:type="page"/>
      </w:r>
    </w:p>
    <w:p w:rsidR="0061043E" w:rsidRDefault="0061043E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lastRenderedPageBreak/>
        <w:t xml:space="preserve">Ezen kívül megnéztünk még néhány híres szobrot is. Többek között a </w:t>
      </w:r>
      <w:r w:rsidR="001A7911">
        <w:rPr>
          <w:color w:val="auto"/>
        </w:rPr>
        <w:t>kis hableány és Ander</w:t>
      </w:r>
      <w:r>
        <w:rPr>
          <w:color w:val="auto"/>
        </w:rPr>
        <w:t>sen</w:t>
      </w:r>
      <w:r w:rsidR="001A7911">
        <w:rPr>
          <w:color w:val="auto"/>
        </w:rPr>
        <w:t>, a híres meseíró</w:t>
      </w:r>
      <w:r>
        <w:rPr>
          <w:color w:val="auto"/>
        </w:rPr>
        <w:t xml:space="preserve"> szobrát. </w:t>
      </w:r>
    </w:p>
    <w:p w:rsidR="00906BD6" w:rsidRDefault="0061043E" w:rsidP="008172FC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5006340" cy="64008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802_13305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3E" w:rsidRDefault="0061043E">
      <w:pPr>
        <w:rPr>
          <w:color w:val="auto"/>
        </w:rPr>
      </w:pPr>
      <w:r>
        <w:rPr>
          <w:color w:val="auto"/>
        </w:rPr>
        <w:br w:type="page"/>
      </w:r>
    </w:p>
    <w:p w:rsidR="0061043E" w:rsidRDefault="0061043E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lastRenderedPageBreak/>
        <w:t xml:space="preserve">Szombaton megnéztük az Iga parkot. </w:t>
      </w:r>
    </w:p>
    <w:p w:rsidR="0061043E" w:rsidRDefault="0061043E" w:rsidP="001A7911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3457575" cy="3525727"/>
            <wp:effectExtent l="1905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803_11194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461" cy="352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911" w:rsidRDefault="00B15A05" w:rsidP="001A7911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5264351" cy="3943350"/>
            <wp:effectExtent l="19050" t="0" r="0" b="0"/>
            <wp:docPr id="21" name="Kép 5" descr="C:\Users\User\Pictures\Rostock 2019\2019-08-03 001\IMG_20190803_13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Rostock 2019\2019-08-03 001\IMG_20190803_1355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31" cy="394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88" w:rsidRDefault="00341888">
      <w:pPr>
        <w:rPr>
          <w:color w:val="auto"/>
        </w:rPr>
      </w:pPr>
      <w:r>
        <w:rPr>
          <w:color w:val="auto"/>
        </w:rPr>
        <w:br w:type="page"/>
      </w:r>
    </w:p>
    <w:p w:rsidR="0061043E" w:rsidRDefault="0061043E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lastRenderedPageBreak/>
        <w:t>Ismerkedtünk a kínai-magyar kultúrával. Utána elsétáltunk a kikötőbe</w:t>
      </w:r>
      <w:r w:rsidR="00A932BD">
        <w:rPr>
          <w:color w:val="auto"/>
        </w:rPr>
        <w:t>,</w:t>
      </w:r>
      <w:r w:rsidR="008172FC">
        <w:rPr>
          <w:color w:val="auto"/>
        </w:rPr>
        <w:t xml:space="preserve"> </w:t>
      </w:r>
      <w:r w:rsidR="00A932BD">
        <w:rPr>
          <w:color w:val="auto"/>
        </w:rPr>
        <w:t xml:space="preserve">ahol egy hajón található </w:t>
      </w:r>
      <w:r w:rsidR="008172FC">
        <w:rPr>
          <w:color w:val="auto"/>
        </w:rPr>
        <w:t xml:space="preserve">hajótörténeti </w:t>
      </w:r>
      <w:r w:rsidR="00A932BD">
        <w:rPr>
          <w:color w:val="auto"/>
        </w:rPr>
        <w:t xml:space="preserve">kiállítást is megtekintettünk. </w:t>
      </w:r>
    </w:p>
    <w:p w:rsidR="00A932BD" w:rsidRDefault="00A932BD" w:rsidP="008172FC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5457825" cy="513588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803_1210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3E" w:rsidRDefault="00A932BD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Vasárnap délelőtt pihentünk, délután pedig lementünk Warnemünde tengerpartjára. </w:t>
      </w:r>
    </w:p>
    <w:p w:rsidR="00A932BD" w:rsidRDefault="00A932BD" w:rsidP="00554CCF">
      <w:pPr>
        <w:pStyle w:val="Cmsor2"/>
      </w:pPr>
      <w:bookmarkStart w:id="6" w:name="_GoBack"/>
      <w:bookmarkStart w:id="7" w:name="_Toc18233572"/>
      <w:bookmarkEnd w:id="6"/>
      <w:r>
        <w:t>3. hét.</w:t>
      </w:r>
      <w:bookmarkEnd w:id="7"/>
    </w:p>
    <w:p w:rsidR="008172FC" w:rsidRPr="008172FC" w:rsidRDefault="008172FC" w:rsidP="008172FC"/>
    <w:p w:rsidR="00A932BD" w:rsidRDefault="00A932BD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>Hétfőn pihenőnapot kaptunk. Jól esett egy kis „semmittevés” a mozgalmas, élményekkel telített napok után.</w:t>
      </w:r>
    </w:p>
    <w:p w:rsidR="00A932BD" w:rsidRDefault="00A932BD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Kedden újult erővel ismét dolgozni mentünk. Répát gyomláltunk. A fontosabb növényekre fokozottabban kellett figyelni, hogy azokat ne szedjük ki. </w:t>
      </w:r>
    </w:p>
    <w:p w:rsidR="00A932BD" w:rsidRDefault="00A932BD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lastRenderedPageBreak/>
        <w:t xml:space="preserve">A szerdai napon az üvegházak melletti járdák gyomtalanítását végeztük. A kiszedett gyomokat elvittük a komposztáló helyre. </w:t>
      </w:r>
    </w:p>
    <w:p w:rsidR="00A932BD" w:rsidRDefault="00A932BD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>Csütörtökön az üvegházakban a paprik</w:t>
      </w:r>
      <w:r w:rsidR="000552B5">
        <w:rPr>
          <w:color w:val="auto"/>
        </w:rPr>
        <w:t xml:space="preserve">áknál gyomláltunk. Valamint én az üvegházak körül is kigyomláltam a gazt. </w:t>
      </w:r>
    </w:p>
    <w:p w:rsidR="000552B5" w:rsidRDefault="000552B5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Pénteken az üvegházak előtti betonos területen kellett gyomlálni. </w:t>
      </w:r>
    </w:p>
    <w:p w:rsidR="000552B5" w:rsidRDefault="000552B5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>Szombaton délután a warnemündei tengerparton megnéztük a Hansa Sailt vitorlás felvonulást.</w:t>
      </w:r>
    </w:p>
    <w:p w:rsidR="000552B5" w:rsidRDefault="000552B5" w:rsidP="008172FC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3941445" cy="525526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810_1800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B5" w:rsidRDefault="000552B5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>Ezen kívül különböző szabadprogramok is voltak.</w:t>
      </w:r>
    </w:p>
    <w:p w:rsidR="00E02DAE" w:rsidRDefault="00E02DAE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lastRenderedPageBreak/>
        <w:t>Vasárnap villamossal elmentünk a rostoki állatkertbe. Kellemes séta közepette megtekintettük az állatkert lakóit.</w:t>
      </w:r>
    </w:p>
    <w:p w:rsidR="00E02DAE" w:rsidRDefault="00E02DAE" w:rsidP="00D37A11">
      <w:pPr>
        <w:spacing w:line="360" w:lineRule="auto"/>
        <w:jc w:val="both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6400165" cy="443484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190811_12065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326" cy="444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B5" w:rsidRDefault="00E02DAE" w:rsidP="00D37A11">
      <w:pPr>
        <w:spacing w:line="360" w:lineRule="auto"/>
        <w:jc w:val="both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3017520" cy="341376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190811_11594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noProof/>
          <w:color w:val="auto"/>
          <w:lang w:eastAsia="hu-HU"/>
        </w:rPr>
        <w:drawing>
          <wp:inline distT="0" distB="0" distL="0" distR="0">
            <wp:extent cx="3208020" cy="342392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0811_11574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DAE" w:rsidRDefault="006C7D0C" w:rsidP="00554CCF">
      <w:pPr>
        <w:pStyle w:val="Cmsor2"/>
      </w:pPr>
      <w:bookmarkStart w:id="8" w:name="_Toc18233573"/>
      <w:r>
        <w:lastRenderedPageBreak/>
        <w:t>4. hét.</w:t>
      </w:r>
      <w:bookmarkEnd w:id="8"/>
    </w:p>
    <w:p w:rsidR="008172FC" w:rsidRPr="008172FC" w:rsidRDefault="008172FC" w:rsidP="008172FC"/>
    <w:p w:rsidR="006C7D0C" w:rsidRDefault="006C7D0C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>Hétfőn egy fehér virágágyást kellett kigyomlálni. Kikapáltuk és kigereblyéztük a gyomokat, majd összeszedtük a gyomokat és elvittük a komposztálóba. A munka végeztével a szerszámokat visszavittük a helyükre.</w:t>
      </w:r>
    </w:p>
    <w:p w:rsidR="006C7D0C" w:rsidRDefault="006C7D0C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>Kedd</w:t>
      </w:r>
      <w:r w:rsidR="00B774CE">
        <w:rPr>
          <w:color w:val="auto"/>
        </w:rPr>
        <w:t xml:space="preserve">en először az üvegház gyomlálását </w:t>
      </w:r>
      <w:r w:rsidR="003B559A">
        <w:rPr>
          <w:color w:val="auto"/>
        </w:rPr>
        <w:t>kezdtük el.</w:t>
      </w:r>
      <w:r w:rsidR="00B774CE">
        <w:rPr>
          <w:color w:val="auto"/>
        </w:rPr>
        <w:t xml:space="preserve"> Majd a k</w:t>
      </w:r>
      <w:r w:rsidR="003B559A">
        <w:rPr>
          <w:color w:val="auto"/>
        </w:rPr>
        <w:t>a</w:t>
      </w:r>
      <w:r w:rsidR="00B774CE">
        <w:rPr>
          <w:color w:val="auto"/>
        </w:rPr>
        <w:t>r</w:t>
      </w:r>
      <w:r w:rsidR="003B559A">
        <w:rPr>
          <w:color w:val="auto"/>
        </w:rPr>
        <w:t>a</w:t>
      </w:r>
      <w:r w:rsidR="00B774CE">
        <w:rPr>
          <w:color w:val="auto"/>
        </w:rPr>
        <w:t>lábéknál és a hagymáknál gyomláltam.</w:t>
      </w:r>
      <w:r w:rsidR="003B559A">
        <w:rPr>
          <w:color w:val="auto"/>
        </w:rPr>
        <w:t xml:space="preserve"> A kiszedett gyomokat összegyűjtöttük és elvittük a komposztálóba.</w:t>
      </w:r>
    </w:p>
    <w:p w:rsidR="003B559A" w:rsidRDefault="003B559A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A szerdai napon befejeztük az üvegházban az előző napon megkezdett gyomlálást. A karalábé és a saláta gyomlálását végeztem el. A gyomlás végeztével a kiszedett gyomokat összegyűjtöttük és elvittük a komposztálóba. </w:t>
      </w:r>
    </w:p>
    <w:p w:rsidR="00F32A08" w:rsidRDefault="00F32A08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Csütörtökön az üvegházban a paradicsomokat szedtük le és kigyomláltuk. </w:t>
      </w:r>
    </w:p>
    <w:p w:rsidR="00F32A08" w:rsidRDefault="00F32A08" w:rsidP="008172FC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3933825" cy="4021243"/>
            <wp:effectExtent l="19050" t="0" r="952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190816_11145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02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0C" w:rsidRDefault="00F32A08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>Pénteken</w:t>
      </w:r>
      <w:r w:rsidR="00B9121D">
        <w:rPr>
          <w:color w:val="auto"/>
        </w:rPr>
        <w:t xml:space="preserve">, az utolsó munkanapunkon, az üvegházak melletti virágos részt kellett kigyomlálni. Majd a kiszedett gyomokat elvittük a komposztra. </w:t>
      </w:r>
    </w:p>
    <w:p w:rsidR="00B9121D" w:rsidRDefault="00B9121D" w:rsidP="00D37A11">
      <w:pPr>
        <w:spacing w:line="360" w:lineRule="auto"/>
        <w:jc w:val="both"/>
        <w:rPr>
          <w:color w:val="auto"/>
        </w:rPr>
      </w:pPr>
      <w:r>
        <w:rPr>
          <w:noProof/>
          <w:color w:val="auto"/>
          <w:lang w:eastAsia="hu-HU"/>
        </w:rPr>
        <w:lastRenderedPageBreak/>
        <w:drawing>
          <wp:inline distT="0" distB="0" distL="0" distR="0">
            <wp:extent cx="6463665" cy="3143250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uveghazMellett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DD" w:rsidRDefault="00F73C31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A munkanap végén ajándékkal kedveskedtünk az ott dolgozóknak és a munkahelyi vezetőnek. </w:t>
      </w:r>
    </w:p>
    <w:p w:rsidR="00547D3F" w:rsidRDefault="00547D3F" w:rsidP="00D37A11">
      <w:pPr>
        <w:spacing w:line="360" w:lineRule="auto"/>
        <w:jc w:val="both"/>
        <w:rPr>
          <w:color w:val="auto"/>
        </w:rPr>
      </w:pPr>
      <w:r>
        <w:rPr>
          <w:color w:val="auto"/>
        </w:rPr>
        <w:t>Szombaton utoljára még lementünk a warnemündei tengerpartra és egy csoportképet csináltunk.</w:t>
      </w:r>
    </w:p>
    <w:p w:rsidR="00547D3F" w:rsidRDefault="00547D3F" w:rsidP="008172FC">
      <w:pPr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hu-HU"/>
        </w:rPr>
        <w:drawing>
          <wp:inline distT="0" distB="0" distL="0" distR="0">
            <wp:extent cx="5455920" cy="3074482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soportkep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081" cy="307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AE" w:rsidRDefault="002610C5" w:rsidP="00C94560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Vasárnap hajnali 5 órakor elindultunk haza. Eseménytelen út után este nyolc órakor megérkeztünk az iskolánk elé. </w:t>
      </w:r>
    </w:p>
    <w:p w:rsidR="00652416" w:rsidRDefault="009007BB" w:rsidP="00554CCF">
      <w:pPr>
        <w:pStyle w:val="Cmsor1"/>
      </w:pPr>
      <w:bookmarkStart w:id="9" w:name="_Toc18233574"/>
      <w:r w:rsidRPr="009007BB">
        <w:lastRenderedPageBreak/>
        <w:t>IV</w:t>
      </w:r>
      <w:r w:rsidR="00554CCF">
        <w:t>.</w:t>
      </w:r>
      <w:r w:rsidRPr="009007BB">
        <w:t xml:space="preserve"> fejezet Elért eredmények</w:t>
      </w:r>
      <w:bookmarkEnd w:id="9"/>
    </w:p>
    <w:p w:rsidR="008172FC" w:rsidRPr="008172FC" w:rsidRDefault="008172FC" w:rsidP="008172FC"/>
    <w:p w:rsidR="00515AF0" w:rsidRDefault="002610C5" w:rsidP="00C94560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Nagyon örültem a németországi szakmai gyakorlat lehetőségének. Sok szakmai és emberi tapasztalatot gyűjtöttem. Láthattam az ott dolgozó emberek munkafolyamatait és mindennapjaikba is betekintést nyerhettem. Kipróbálhattam az ottani eszközök használatát. Gyakorolhattam a német nyelvbeszédet. Megtapasztalhattam az önállóságot. </w:t>
      </w:r>
      <w:r w:rsidR="00515AF0">
        <w:rPr>
          <w:color w:val="auto"/>
        </w:rPr>
        <w:t xml:space="preserve">Megismerkedhettem az ottani kultúrával és szokásokkal. </w:t>
      </w:r>
    </w:p>
    <w:p w:rsidR="002610C5" w:rsidRDefault="00515AF0" w:rsidP="00C94560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Érzésem szerint sokat fejlődtem a 4 hét alatt. </w:t>
      </w:r>
    </w:p>
    <w:p w:rsidR="007F0887" w:rsidRPr="00B57A3A" w:rsidRDefault="002B787F" w:rsidP="002B787F">
      <w:pPr>
        <w:spacing w:line="360" w:lineRule="auto"/>
        <w:jc w:val="both"/>
        <w:rPr>
          <w:color w:val="auto"/>
        </w:rPr>
      </w:pPr>
      <w:r>
        <w:rPr>
          <w:color w:val="auto"/>
        </w:rPr>
        <w:t xml:space="preserve">Összességében nagyon jól éreztem magam a németországi gyakorlaton! </w:t>
      </w:r>
      <w:r w:rsidR="00E97AC5">
        <w:rPr>
          <w:color w:val="auto"/>
        </w:rPr>
        <w:t>Köszönöm</w:t>
      </w:r>
      <w:r w:rsidR="00C84691" w:rsidRPr="00B57A3A">
        <w:rPr>
          <w:color w:val="auto"/>
        </w:rPr>
        <w:t xml:space="preserve"> a lehetőséget! </w:t>
      </w:r>
    </w:p>
    <w:p w:rsidR="0066484D" w:rsidRPr="00B57A3A" w:rsidRDefault="0066484D" w:rsidP="00B57A3A">
      <w:pPr>
        <w:spacing w:line="360" w:lineRule="auto"/>
        <w:jc w:val="both"/>
        <w:rPr>
          <w:b/>
          <w:color w:val="auto"/>
        </w:rPr>
      </w:pPr>
    </w:p>
    <w:sectPr w:rsidR="0066484D" w:rsidRPr="00B57A3A" w:rsidSect="00252F6C">
      <w:footerReference w:type="default" r:id="rId36"/>
      <w:footerReference w:type="first" r:id="rId37"/>
      <w:pgSz w:w="11907" w:h="16839" w:code="9"/>
      <w:pgMar w:top="1080" w:right="864" w:bottom="1584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3F8" w:rsidRDefault="00D663F8">
      <w:pPr>
        <w:spacing w:after="0" w:line="240" w:lineRule="auto"/>
      </w:pPr>
      <w:r>
        <w:separator/>
      </w:r>
    </w:p>
  </w:endnote>
  <w:endnote w:type="continuationSeparator" w:id="1">
    <w:p w:rsidR="00D663F8" w:rsidRDefault="00D66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4073242"/>
      <w:docPartObj>
        <w:docPartGallery w:val="Page Numbers (Bottom of Page)"/>
        <w:docPartUnique/>
      </w:docPartObj>
    </w:sdtPr>
    <w:sdtContent>
      <w:p w:rsidR="00252F6C" w:rsidRDefault="00792D05">
        <w:pPr>
          <w:pStyle w:val="llb"/>
          <w:jc w:val="right"/>
        </w:pPr>
        <w:r>
          <w:fldChar w:fldCharType="begin"/>
        </w:r>
        <w:r w:rsidR="00252F6C">
          <w:instrText>PAGE   \* MERGEFORMAT</w:instrText>
        </w:r>
        <w:r>
          <w:fldChar w:fldCharType="separate"/>
        </w:r>
        <w:r w:rsidR="00A84B49">
          <w:rPr>
            <w:noProof/>
          </w:rPr>
          <w:t>2</w:t>
        </w:r>
        <w:r>
          <w:fldChar w:fldCharType="end"/>
        </w:r>
      </w:p>
    </w:sdtContent>
  </w:sdt>
  <w:p w:rsidR="0066484D" w:rsidRDefault="0066484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7672022"/>
      <w:docPartObj>
        <w:docPartGallery w:val="Page Numbers (Bottom of Page)"/>
        <w:docPartUnique/>
      </w:docPartObj>
    </w:sdtPr>
    <w:sdtContent>
      <w:p w:rsidR="00252F6C" w:rsidRDefault="00792D05">
        <w:pPr>
          <w:pStyle w:val="llb"/>
          <w:jc w:val="right"/>
        </w:pPr>
        <w:r>
          <w:fldChar w:fldCharType="begin"/>
        </w:r>
        <w:r w:rsidR="00252F6C">
          <w:instrText>PAGE   \* MERGEFORMAT</w:instrText>
        </w:r>
        <w:r>
          <w:fldChar w:fldCharType="separate"/>
        </w:r>
        <w:r w:rsidR="00252F6C">
          <w:t>2</w:t>
        </w:r>
        <w:r>
          <w:fldChar w:fldCharType="end"/>
        </w:r>
      </w:p>
    </w:sdtContent>
  </w:sdt>
  <w:p w:rsidR="00252F6C" w:rsidRDefault="00252F6C">
    <w:pPr>
      <w:pStyle w:val="llb"/>
    </w:pPr>
    <w:r>
      <w:t>2019-08-30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3F8" w:rsidRDefault="00D663F8">
      <w:pPr>
        <w:spacing w:after="0" w:line="240" w:lineRule="auto"/>
      </w:pPr>
      <w:r>
        <w:separator/>
      </w:r>
    </w:p>
  </w:footnote>
  <w:footnote w:type="continuationSeparator" w:id="1">
    <w:p w:rsidR="00D663F8" w:rsidRDefault="00D663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88477E"/>
    <w:multiLevelType w:val="hybridMultilevel"/>
    <w:tmpl w:val="9CEA2D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65E6E"/>
    <w:multiLevelType w:val="hybridMultilevel"/>
    <w:tmpl w:val="46F452CC"/>
    <w:lvl w:ilvl="0" w:tplc="37A06BC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731E2B"/>
    <w:multiLevelType w:val="hybridMultilevel"/>
    <w:tmpl w:val="8140E9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B3F60"/>
    <w:multiLevelType w:val="hybridMultilevel"/>
    <w:tmpl w:val="2C643D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F042AD"/>
    <w:multiLevelType w:val="hybridMultilevel"/>
    <w:tmpl w:val="3814B11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8C4146B"/>
    <w:multiLevelType w:val="hybridMultilevel"/>
    <w:tmpl w:val="9E20D1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7"/>
  </w:num>
  <w:num w:numId="17">
    <w:abstractNumId w:val="16"/>
  </w:num>
  <w:num w:numId="18">
    <w:abstractNumId w:val="14"/>
  </w:num>
  <w:num w:numId="19">
    <w:abstractNumId w:val="15"/>
  </w:num>
  <w:num w:numId="20">
    <w:abstractNumId w:val="10"/>
  </w:num>
  <w:num w:numId="21">
    <w:abstractNumId w:val="13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D5FA7"/>
    <w:rsid w:val="00013220"/>
    <w:rsid w:val="00013A16"/>
    <w:rsid w:val="00013F25"/>
    <w:rsid w:val="00014D4A"/>
    <w:rsid w:val="000225AF"/>
    <w:rsid w:val="00023784"/>
    <w:rsid w:val="00024205"/>
    <w:rsid w:val="00025132"/>
    <w:rsid w:val="000251BA"/>
    <w:rsid w:val="000267D8"/>
    <w:rsid w:val="00032991"/>
    <w:rsid w:val="00034C47"/>
    <w:rsid w:val="00036069"/>
    <w:rsid w:val="00044BB9"/>
    <w:rsid w:val="00046B75"/>
    <w:rsid w:val="00046D27"/>
    <w:rsid w:val="000552B5"/>
    <w:rsid w:val="0005604C"/>
    <w:rsid w:val="0006064B"/>
    <w:rsid w:val="00062365"/>
    <w:rsid w:val="00065122"/>
    <w:rsid w:val="00066AB0"/>
    <w:rsid w:val="00081909"/>
    <w:rsid w:val="00087507"/>
    <w:rsid w:val="00095A19"/>
    <w:rsid w:val="000A2F2D"/>
    <w:rsid w:val="000A6A5A"/>
    <w:rsid w:val="000A76B3"/>
    <w:rsid w:val="000B3218"/>
    <w:rsid w:val="000B527B"/>
    <w:rsid w:val="000B5F80"/>
    <w:rsid w:val="000B7350"/>
    <w:rsid w:val="000C0B5D"/>
    <w:rsid w:val="000C14AD"/>
    <w:rsid w:val="000C1C84"/>
    <w:rsid w:val="000C1D27"/>
    <w:rsid w:val="000D31A0"/>
    <w:rsid w:val="000D5560"/>
    <w:rsid w:val="000E0D91"/>
    <w:rsid w:val="000E44E0"/>
    <w:rsid w:val="000E4C1F"/>
    <w:rsid w:val="000E6A56"/>
    <w:rsid w:val="000E7CD4"/>
    <w:rsid w:val="0010615D"/>
    <w:rsid w:val="00112DB5"/>
    <w:rsid w:val="001134C3"/>
    <w:rsid w:val="00123ED7"/>
    <w:rsid w:val="00124E92"/>
    <w:rsid w:val="001304AF"/>
    <w:rsid w:val="001319D3"/>
    <w:rsid w:val="00131E50"/>
    <w:rsid w:val="00132E11"/>
    <w:rsid w:val="00134D23"/>
    <w:rsid w:val="00142E47"/>
    <w:rsid w:val="00154C03"/>
    <w:rsid w:val="001560BF"/>
    <w:rsid w:val="001566AD"/>
    <w:rsid w:val="00157829"/>
    <w:rsid w:val="001643D1"/>
    <w:rsid w:val="00164A7B"/>
    <w:rsid w:val="001714FC"/>
    <w:rsid w:val="0018166B"/>
    <w:rsid w:val="0019158D"/>
    <w:rsid w:val="00191CEA"/>
    <w:rsid w:val="00192A92"/>
    <w:rsid w:val="001956C3"/>
    <w:rsid w:val="001A27DD"/>
    <w:rsid w:val="001A7911"/>
    <w:rsid w:val="001B56AA"/>
    <w:rsid w:val="001B7B57"/>
    <w:rsid w:val="001D1972"/>
    <w:rsid w:val="001D1A43"/>
    <w:rsid w:val="001D3062"/>
    <w:rsid w:val="001D3F84"/>
    <w:rsid w:val="001E0009"/>
    <w:rsid w:val="00224827"/>
    <w:rsid w:val="00231DDA"/>
    <w:rsid w:val="00232D45"/>
    <w:rsid w:val="00233150"/>
    <w:rsid w:val="002374F6"/>
    <w:rsid w:val="00250B92"/>
    <w:rsid w:val="00252F6C"/>
    <w:rsid w:val="002534C8"/>
    <w:rsid w:val="0025576B"/>
    <w:rsid w:val="002610C5"/>
    <w:rsid w:val="002644B6"/>
    <w:rsid w:val="00264C97"/>
    <w:rsid w:val="00274A4E"/>
    <w:rsid w:val="0028006C"/>
    <w:rsid w:val="00285896"/>
    <w:rsid w:val="00295FB9"/>
    <w:rsid w:val="002B1004"/>
    <w:rsid w:val="002B787F"/>
    <w:rsid w:val="002C508B"/>
    <w:rsid w:val="002F5DED"/>
    <w:rsid w:val="002F69EA"/>
    <w:rsid w:val="003008FA"/>
    <w:rsid w:val="00302298"/>
    <w:rsid w:val="0031511F"/>
    <w:rsid w:val="00316A7E"/>
    <w:rsid w:val="00323323"/>
    <w:rsid w:val="003259C8"/>
    <w:rsid w:val="00326F48"/>
    <w:rsid w:val="00331FA0"/>
    <w:rsid w:val="00335823"/>
    <w:rsid w:val="003363F6"/>
    <w:rsid w:val="00336AAC"/>
    <w:rsid w:val="00341888"/>
    <w:rsid w:val="00350BB2"/>
    <w:rsid w:val="00351D2D"/>
    <w:rsid w:val="00357179"/>
    <w:rsid w:val="00357303"/>
    <w:rsid w:val="0037735C"/>
    <w:rsid w:val="003862CB"/>
    <w:rsid w:val="00394187"/>
    <w:rsid w:val="00396EEA"/>
    <w:rsid w:val="003A0A7D"/>
    <w:rsid w:val="003A6166"/>
    <w:rsid w:val="003B559A"/>
    <w:rsid w:val="003B59E1"/>
    <w:rsid w:val="003B5FBA"/>
    <w:rsid w:val="003B67C3"/>
    <w:rsid w:val="003B7B26"/>
    <w:rsid w:val="003C3ECE"/>
    <w:rsid w:val="003C606A"/>
    <w:rsid w:val="003D4AC6"/>
    <w:rsid w:val="003D5E79"/>
    <w:rsid w:val="003D6304"/>
    <w:rsid w:val="003E07B4"/>
    <w:rsid w:val="003E0D35"/>
    <w:rsid w:val="003E2ED0"/>
    <w:rsid w:val="003E6A59"/>
    <w:rsid w:val="004043FC"/>
    <w:rsid w:val="00404682"/>
    <w:rsid w:val="00404AEF"/>
    <w:rsid w:val="00405EE5"/>
    <w:rsid w:val="0040643E"/>
    <w:rsid w:val="0041497B"/>
    <w:rsid w:val="004161A7"/>
    <w:rsid w:val="004161AA"/>
    <w:rsid w:val="0041682D"/>
    <w:rsid w:val="00422346"/>
    <w:rsid w:val="00423A36"/>
    <w:rsid w:val="00423F59"/>
    <w:rsid w:val="00424EA8"/>
    <w:rsid w:val="00424EE0"/>
    <w:rsid w:val="004302B2"/>
    <w:rsid w:val="0043333C"/>
    <w:rsid w:val="00433D07"/>
    <w:rsid w:val="0044040F"/>
    <w:rsid w:val="00444047"/>
    <w:rsid w:val="0044544E"/>
    <w:rsid w:val="004530E1"/>
    <w:rsid w:val="0045715D"/>
    <w:rsid w:val="004573CA"/>
    <w:rsid w:val="004604A2"/>
    <w:rsid w:val="00460A8C"/>
    <w:rsid w:val="0048344D"/>
    <w:rsid w:val="00493EDF"/>
    <w:rsid w:val="004A3E86"/>
    <w:rsid w:val="004B02CE"/>
    <w:rsid w:val="004B049F"/>
    <w:rsid w:val="004B3694"/>
    <w:rsid w:val="004B583B"/>
    <w:rsid w:val="004C63CF"/>
    <w:rsid w:val="004D0236"/>
    <w:rsid w:val="004D11DB"/>
    <w:rsid w:val="004D23BA"/>
    <w:rsid w:val="004D7220"/>
    <w:rsid w:val="004E4355"/>
    <w:rsid w:val="004E7DA9"/>
    <w:rsid w:val="004F33C2"/>
    <w:rsid w:val="004F5232"/>
    <w:rsid w:val="00502548"/>
    <w:rsid w:val="005102AD"/>
    <w:rsid w:val="00515AF0"/>
    <w:rsid w:val="0052356A"/>
    <w:rsid w:val="005269C1"/>
    <w:rsid w:val="00532B68"/>
    <w:rsid w:val="00543E0F"/>
    <w:rsid w:val="005445B0"/>
    <w:rsid w:val="00547D3F"/>
    <w:rsid w:val="00553538"/>
    <w:rsid w:val="00553BA0"/>
    <w:rsid w:val="00554CCF"/>
    <w:rsid w:val="005604E0"/>
    <w:rsid w:val="00565395"/>
    <w:rsid w:val="00574A43"/>
    <w:rsid w:val="00575CF6"/>
    <w:rsid w:val="00582087"/>
    <w:rsid w:val="00582E36"/>
    <w:rsid w:val="00586B19"/>
    <w:rsid w:val="005910C2"/>
    <w:rsid w:val="005931BD"/>
    <w:rsid w:val="00597946"/>
    <w:rsid w:val="005B0932"/>
    <w:rsid w:val="005B097A"/>
    <w:rsid w:val="005B2BCA"/>
    <w:rsid w:val="005B3D32"/>
    <w:rsid w:val="005B5E71"/>
    <w:rsid w:val="005B6370"/>
    <w:rsid w:val="005B7B24"/>
    <w:rsid w:val="005D1505"/>
    <w:rsid w:val="005E13BC"/>
    <w:rsid w:val="005E2262"/>
    <w:rsid w:val="005F27F7"/>
    <w:rsid w:val="005F69E0"/>
    <w:rsid w:val="005F6FE1"/>
    <w:rsid w:val="00600CCD"/>
    <w:rsid w:val="0060688C"/>
    <w:rsid w:val="00606A72"/>
    <w:rsid w:val="0061043E"/>
    <w:rsid w:val="006160D6"/>
    <w:rsid w:val="00622B3E"/>
    <w:rsid w:val="0062453E"/>
    <w:rsid w:val="0062716C"/>
    <w:rsid w:val="006305E4"/>
    <w:rsid w:val="006339FB"/>
    <w:rsid w:val="00641000"/>
    <w:rsid w:val="0064591B"/>
    <w:rsid w:val="006473F9"/>
    <w:rsid w:val="00652416"/>
    <w:rsid w:val="006526FA"/>
    <w:rsid w:val="00657D78"/>
    <w:rsid w:val="00663A42"/>
    <w:rsid w:val="0066484D"/>
    <w:rsid w:val="00664D92"/>
    <w:rsid w:val="00667697"/>
    <w:rsid w:val="0067374E"/>
    <w:rsid w:val="00681495"/>
    <w:rsid w:val="00691C8E"/>
    <w:rsid w:val="00697EAA"/>
    <w:rsid w:val="006A34A5"/>
    <w:rsid w:val="006A5601"/>
    <w:rsid w:val="006B1462"/>
    <w:rsid w:val="006C7D0C"/>
    <w:rsid w:val="006D4762"/>
    <w:rsid w:val="006D62DD"/>
    <w:rsid w:val="006E1B7D"/>
    <w:rsid w:val="006E5BD6"/>
    <w:rsid w:val="006E771B"/>
    <w:rsid w:val="006F31CD"/>
    <w:rsid w:val="00700785"/>
    <w:rsid w:val="007033C7"/>
    <w:rsid w:val="00706B06"/>
    <w:rsid w:val="00715F9D"/>
    <w:rsid w:val="007205AB"/>
    <w:rsid w:val="0072158C"/>
    <w:rsid w:val="007246AB"/>
    <w:rsid w:val="00726DBF"/>
    <w:rsid w:val="00730894"/>
    <w:rsid w:val="00732E87"/>
    <w:rsid w:val="00732F69"/>
    <w:rsid w:val="00735F98"/>
    <w:rsid w:val="0073743B"/>
    <w:rsid w:val="00743F0B"/>
    <w:rsid w:val="00746AF0"/>
    <w:rsid w:val="00750401"/>
    <w:rsid w:val="00750F8C"/>
    <w:rsid w:val="00752F37"/>
    <w:rsid w:val="00763984"/>
    <w:rsid w:val="00767116"/>
    <w:rsid w:val="00773BF6"/>
    <w:rsid w:val="00783096"/>
    <w:rsid w:val="00792D05"/>
    <w:rsid w:val="007952B4"/>
    <w:rsid w:val="00797F64"/>
    <w:rsid w:val="007A1D88"/>
    <w:rsid w:val="007A4970"/>
    <w:rsid w:val="007B288F"/>
    <w:rsid w:val="007B2B12"/>
    <w:rsid w:val="007B3263"/>
    <w:rsid w:val="007B726A"/>
    <w:rsid w:val="007B7497"/>
    <w:rsid w:val="007D0C85"/>
    <w:rsid w:val="007D18F1"/>
    <w:rsid w:val="007E04E2"/>
    <w:rsid w:val="007E0F17"/>
    <w:rsid w:val="007E5671"/>
    <w:rsid w:val="007E66B4"/>
    <w:rsid w:val="007E700A"/>
    <w:rsid w:val="007E720B"/>
    <w:rsid w:val="007E79BB"/>
    <w:rsid w:val="007E7BC9"/>
    <w:rsid w:val="007F0887"/>
    <w:rsid w:val="007F180E"/>
    <w:rsid w:val="007F571E"/>
    <w:rsid w:val="00804405"/>
    <w:rsid w:val="0081321D"/>
    <w:rsid w:val="00816C83"/>
    <w:rsid w:val="008170B8"/>
    <w:rsid w:val="008172FC"/>
    <w:rsid w:val="008177B2"/>
    <w:rsid w:val="00830C80"/>
    <w:rsid w:val="00834810"/>
    <w:rsid w:val="0084687B"/>
    <w:rsid w:val="0086648F"/>
    <w:rsid w:val="008A2953"/>
    <w:rsid w:val="008B1DF4"/>
    <w:rsid w:val="008B5B25"/>
    <w:rsid w:val="008C1A2D"/>
    <w:rsid w:val="008C4D37"/>
    <w:rsid w:val="008C4EBA"/>
    <w:rsid w:val="008E1141"/>
    <w:rsid w:val="008E1FBF"/>
    <w:rsid w:val="008E3B56"/>
    <w:rsid w:val="008E4F89"/>
    <w:rsid w:val="008E6EBA"/>
    <w:rsid w:val="008E7663"/>
    <w:rsid w:val="008F1135"/>
    <w:rsid w:val="008F2F99"/>
    <w:rsid w:val="008F30AB"/>
    <w:rsid w:val="009007BB"/>
    <w:rsid w:val="00903166"/>
    <w:rsid w:val="00906560"/>
    <w:rsid w:val="00906ACA"/>
    <w:rsid w:val="00906B3F"/>
    <w:rsid w:val="00906BD6"/>
    <w:rsid w:val="00910E13"/>
    <w:rsid w:val="00911CFF"/>
    <w:rsid w:val="0091739E"/>
    <w:rsid w:val="009212BD"/>
    <w:rsid w:val="00921348"/>
    <w:rsid w:val="009255DF"/>
    <w:rsid w:val="009255E3"/>
    <w:rsid w:val="009314A2"/>
    <w:rsid w:val="009377C2"/>
    <w:rsid w:val="009507B9"/>
    <w:rsid w:val="00961173"/>
    <w:rsid w:val="00961D85"/>
    <w:rsid w:val="00964315"/>
    <w:rsid w:val="00966A74"/>
    <w:rsid w:val="009703E8"/>
    <w:rsid w:val="00970AE0"/>
    <w:rsid w:val="00975AA1"/>
    <w:rsid w:val="0098700F"/>
    <w:rsid w:val="00991790"/>
    <w:rsid w:val="00994657"/>
    <w:rsid w:val="009959CC"/>
    <w:rsid w:val="00997B78"/>
    <w:rsid w:val="009A1A78"/>
    <w:rsid w:val="009A1BE7"/>
    <w:rsid w:val="009A45BD"/>
    <w:rsid w:val="009A7822"/>
    <w:rsid w:val="009A7DB0"/>
    <w:rsid w:val="009B27E3"/>
    <w:rsid w:val="009B3E24"/>
    <w:rsid w:val="009C01B0"/>
    <w:rsid w:val="009C1F81"/>
    <w:rsid w:val="009D17D3"/>
    <w:rsid w:val="009E7B64"/>
    <w:rsid w:val="009F62AD"/>
    <w:rsid w:val="00A00324"/>
    <w:rsid w:val="00A043D1"/>
    <w:rsid w:val="00A0579D"/>
    <w:rsid w:val="00A07B61"/>
    <w:rsid w:val="00A21FA2"/>
    <w:rsid w:val="00A35152"/>
    <w:rsid w:val="00A46DCF"/>
    <w:rsid w:val="00A471EB"/>
    <w:rsid w:val="00A53D82"/>
    <w:rsid w:val="00A55B35"/>
    <w:rsid w:val="00A61047"/>
    <w:rsid w:val="00A64371"/>
    <w:rsid w:val="00A707C2"/>
    <w:rsid w:val="00A83AD3"/>
    <w:rsid w:val="00A84B49"/>
    <w:rsid w:val="00A8560B"/>
    <w:rsid w:val="00A903E5"/>
    <w:rsid w:val="00A9194F"/>
    <w:rsid w:val="00A932BD"/>
    <w:rsid w:val="00A937AD"/>
    <w:rsid w:val="00AA3D59"/>
    <w:rsid w:val="00AA54C3"/>
    <w:rsid w:val="00AC000F"/>
    <w:rsid w:val="00AD0430"/>
    <w:rsid w:val="00AD7FA8"/>
    <w:rsid w:val="00AE587B"/>
    <w:rsid w:val="00AE665C"/>
    <w:rsid w:val="00AF1321"/>
    <w:rsid w:val="00B010D3"/>
    <w:rsid w:val="00B043A6"/>
    <w:rsid w:val="00B10136"/>
    <w:rsid w:val="00B141E8"/>
    <w:rsid w:val="00B15A05"/>
    <w:rsid w:val="00B16CC3"/>
    <w:rsid w:val="00B20FF4"/>
    <w:rsid w:val="00B250D8"/>
    <w:rsid w:val="00B27290"/>
    <w:rsid w:val="00B27337"/>
    <w:rsid w:val="00B33DDB"/>
    <w:rsid w:val="00B3580C"/>
    <w:rsid w:val="00B51F66"/>
    <w:rsid w:val="00B57A3A"/>
    <w:rsid w:val="00B57C8B"/>
    <w:rsid w:val="00B62C9A"/>
    <w:rsid w:val="00B74B34"/>
    <w:rsid w:val="00B74B61"/>
    <w:rsid w:val="00B75B83"/>
    <w:rsid w:val="00B774CE"/>
    <w:rsid w:val="00B813E2"/>
    <w:rsid w:val="00B8225B"/>
    <w:rsid w:val="00B82A41"/>
    <w:rsid w:val="00B8780F"/>
    <w:rsid w:val="00B9121D"/>
    <w:rsid w:val="00B93CEF"/>
    <w:rsid w:val="00B94F3A"/>
    <w:rsid w:val="00BA0EE5"/>
    <w:rsid w:val="00BA24DF"/>
    <w:rsid w:val="00BB1B36"/>
    <w:rsid w:val="00BB5F22"/>
    <w:rsid w:val="00BB784A"/>
    <w:rsid w:val="00BC0C82"/>
    <w:rsid w:val="00BC16AE"/>
    <w:rsid w:val="00BC3EBC"/>
    <w:rsid w:val="00BD5FA7"/>
    <w:rsid w:val="00BD798F"/>
    <w:rsid w:val="00BE1CB1"/>
    <w:rsid w:val="00BE2F13"/>
    <w:rsid w:val="00BF6E4C"/>
    <w:rsid w:val="00C01362"/>
    <w:rsid w:val="00C14921"/>
    <w:rsid w:val="00C25EFD"/>
    <w:rsid w:val="00C3497A"/>
    <w:rsid w:val="00C36375"/>
    <w:rsid w:val="00C40C54"/>
    <w:rsid w:val="00C42BEA"/>
    <w:rsid w:val="00C42E62"/>
    <w:rsid w:val="00C43890"/>
    <w:rsid w:val="00C439FC"/>
    <w:rsid w:val="00C442ED"/>
    <w:rsid w:val="00C50C31"/>
    <w:rsid w:val="00C51845"/>
    <w:rsid w:val="00C52D8C"/>
    <w:rsid w:val="00C565EB"/>
    <w:rsid w:val="00C578A6"/>
    <w:rsid w:val="00C7395C"/>
    <w:rsid w:val="00C80274"/>
    <w:rsid w:val="00C84691"/>
    <w:rsid w:val="00C94560"/>
    <w:rsid w:val="00CB0BB6"/>
    <w:rsid w:val="00CB3198"/>
    <w:rsid w:val="00CB60CA"/>
    <w:rsid w:val="00CC2699"/>
    <w:rsid w:val="00CC47D0"/>
    <w:rsid w:val="00CC5EAE"/>
    <w:rsid w:val="00CD0067"/>
    <w:rsid w:val="00CD226D"/>
    <w:rsid w:val="00CD29BB"/>
    <w:rsid w:val="00CD6141"/>
    <w:rsid w:val="00CD686F"/>
    <w:rsid w:val="00CE0354"/>
    <w:rsid w:val="00CE17F5"/>
    <w:rsid w:val="00CE3FFA"/>
    <w:rsid w:val="00CF5EA5"/>
    <w:rsid w:val="00CF7697"/>
    <w:rsid w:val="00D02D1D"/>
    <w:rsid w:val="00D05405"/>
    <w:rsid w:val="00D05C66"/>
    <w:rsid w:val="00D06FE4"/>
    <w:rsid w:val="00D1761A"/>
    <w:rsid w:val="00D20149"/>
    <w:rsid w:val="00D20549"/>
    <w:rsid w:val="00D228C1"/>
    <w:rsid w:val="00D37A11"/>
    <w:rsid w:val="00D402A7"/>
    <w:rsid w:val="00D40C77"/>
    <w:rsid w:val="00D663F8"/>
    <w:rsid w:val="00D717B6"/>
    <w:rsid w:val="00D735EE"/>
    <w:rsid w:val="00D74D0B"/>
    <w:rsid w:val="00D873C9"/>
    <w:rsid w:val="00D93416"/>
    <w:rsid w:val="00D966E5"/>
    <w:rsid w:val="00DA0178"/>
    <w:rsid w:val="00DA1157"/>
    <w:rsid w:val="00DA2F4F"/>
    <w:rsid w:val="00DA5EA9"/>
    <w:rsid w:val="00DA6BCB"/>
    <w:rsid w:val="00DA7293"/>
    <w:rsid w:val="00DB7A6F"/>
    <w:rsid w:val="00DC2B0C"/>
    <w:rsid w:val="00DC511A"/>
    <w:rsid w:val="00DD5297"/>
    <w:rsid w:val="00DE0B50"/>
    <w:rsid w:val="00DE0C03"/>
    <w:rsid w:val="00DF2CE4"/>
    <w:rsid w:val="00E02DAE"/>
    <w:rsid w:val="00E0656A"/>
    <w:rsid w:val="00E0799D"/>
    <w:rsid w:val="00E11175"/>
    <w:rsid w:val="00E128CB"/>
    <w:rsid w:val="00E17772"/>
    <w:rsid w:val="00E20098"/>
    <w:rsid w:val="00E2158E"/>
    <w:rsid w:val="00E23E2C"/>
    <w:rsid w:val="00E3085F"/>
    <w:rsid w:val="00E4429F"/>
    <w:rsid w:val="00E4664C"/>
    <w:rsid w:val="00E505C7"/>
    <w:rsid w:val="00E6196B"/>
    <w:rsid w:val="00E80BEB"/>
    <w:rsid w:val="00E8572A"/>
    <w:rsid w:val="00E903BA"/>
    <w:rsid w:val="00E93200"/>
    <w:rsid w:val="00E94FE8"/>
    <w:rsid w:val="00E962E5"/>
    <w:rsid w:val="00E97AC5"/>
    <w:rsid w:val="00EA49F7"/>
    <w:rsid w:val="00EA6253"/>
    <w:rsid w:val="00EB0A29"/>
    <w:rsid w:val="00EB4F4D"/>
    <w:rsid w:val="00EC22FC"/>
    <w:rsid w:val="00EC369E"/>
    <w:rsid w:val="00ED0774"/>
    <w:rsid w:val="00ED658B"/>
    <w:rsid w:val="00EE3E7A"/>
    <w:rsid w:val="00F04B70"/>
    <w:rsid w:val="00F065CE"/>
    <w:rsid w:val="00F17672"/>
    <w:rsid w:val="00F273E4"/>
    <w:rsid w:val="00F27FD0"/>
    <w:rsid w:val="00F31CCB"/>
    <w:rsid w:val="00F32A08"/>
    <w:rsid w:val="00F32FF9"/>
    <w:rsid w:val="00F342F2"/>
    <w:rsid w:val="00F362C9"/>
    <w:rsid w:val="00F36585"/>
    <w:rsid w:val="00F46073"/>
    <w:rsid w:val="00F4780D"/>
    <w:rsid w:val="00F47DBB"/>
    <w:rsid w:val="00F50B41"/>
    <w:rsid w:val="00F52F41"/>
    <w:rsid w:val="00F55268"/>
    <w:rsid w:val="00F576A1"/>
    <w:rsid w:val="00F600CC"/>
    <w:rsid w:val="00F633AE"/>
    <w:rsid w:val="00F73C31"/>
    <w:rsid w:val="00F80B2B"/>
    <w:rsid w:val="00F86818"/>
    <w:rsid w:val="00F93144"/>
    <w:rsid w:val="00FA7D6B"/>
    <w:rsid w:val="00FB257F"/>
    <w:rsid w:val="00FB2C20"/>
    <w:rsid w:val="00FB7B44"/>
    <w:rsid w:val="00FC4D32"/>
    <w:rsid w:val="00FC7FFE"/>
    <w:rsid w:val="00FE35D5"/>
    <w:rsid w:val="00FE50C0"/>
    <w:rsid w:val="00FE59B3"/>
    <w:rsid w:val="00FE7BD5"/>
    <w:rsid w:val="00FF0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hu-HU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11"/>
    <w:lsdException w:name="Title" w:semiHidden="0" w:uiPriority="10" w:unhideWhenUsed="0" w:qFormat="1"/>
    <w:lsdException w:name="Default Paragraph Font" w:uiPriority="1"/>
    <w:lsdException w:name="Body Text" w:uiPriority="1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D658B"/>
    <w:rPr>
      <w:rFonts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1560BF"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54C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F5B00" w:themeColor="accent1" w:themeShade="BF"/>
      <w:sz w:val="26"/>
      <w:szCs w:val="26"/>
    </w:rPr>
  </w:style>
  <w:style w:type="paragraph" w:styleId="Cmsor4">
    <w:name w:val="heading 4"/>
    <w:basedOn w:val="Norml"/>
    <w:next w:val="Norml"/>
    <w:uiPriority w:val="9"/>
    <w:semiHidden/>
    <w:unhideWhenUsed/>
    <w:qFormat/>
    <w:rsid w:val="001560BF"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560BF"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560BF"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560BF"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560BF"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560BF"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uiPriority w:val="1"/>
    <w:qFormat/>
    <w:rsid w:val="001560BF"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CmChar">
    <w:name w:val="Cím Char"/>
    <w:basedOn w:val="Bekezdsalapbettpusa"/>
    <w:link w:val="Cm"/>
    <w:uiPriority w:val="1"/>
    <w:rsid w:val="001560BF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1560BF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560BF"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560BF"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560BF"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560BF"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560BF"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Alcm">
    <w:name w:val="Subtitle"/>
    <w:basedOn w:val="Norml"/>
    <w:link w:val="AlcmChar"/>
    <w:uiPriority w:val="11"/>
    <w:semiHidden/>
    <w:unhideWhenUsed/>
    <w:qFormat/>
    <w:rsid w:val="001560BF"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AlcmChar">
    <w:name w:val="Alcím Char"/>
    <w:basedOn w:val="Bekezdsalapbettpusa"/>
    <w:link w:val="Alcm"/>
    <w:uiPriority w:val="11"/>
    <w:semiHidden/>
    <w:rsid w:val="001560BF"/>
    <w:rPr>
      <w:rFonts w:eastAsiaTheme="minorEastAsia"/>
      <w:color w:val="FF7A00" w:themeColor="accent1"/>
      <w:sz w:val="34"/>
      <w:szCs w:val="22"/>
    </w:rPr>
  </w:style>
  <w:style w:type="character" w:styleId="Finomkiemels">
    <w:name w:val="Subtle Emphasis"/>
    <w:basedOn w:val="Bekezdsalapbettpusa"/>
    <w:uiPriority w:val="19"/>
    <w:semiHidden/>
    <w:unhideWhenUsed/>
    <w:qFormat/>
    <w:rsid w:val="001560BF"/>
    <w:rPr>
      <w:i/>
      <w:iCs/>
      <w:color w:val="666660" w:themeColor="text2" w:themeTint="BF"/>
    </w:rPr>
  </w:style>
  <w:style w:type="character" w:styleId="Ershangslyozs">
    <w:name w:val="Intense Emphasis"/>
    <w:basedOn w:val="Bekezdsalapbettpusa"/>
    <w:uiPriority w:val="21"/>
    <w:semiHidden/>
    <w:unhideWhenUsed/>
    <w:qFormat/>
    <w:rsid w:val="001560BF"/>
    <w:rPr>
      <w:b/>
      <w:i/>
      <w:iCs/>
      <w:color w:val="454541" w:themeColor="text2" w:themeTint="E6"/>
    </w:rPr>
  </w:style>
  <w:style w:type="character" w:styleId="Kiemels2">
    <w:name w:val="Strong"/>
    <w:basedOn w:val="Bekezdsalapbettpusa"/>
    <w:uiPriority w:val="22"/>
    <w:semiHidden/>
    <w:unhideWhenUsed/>
    <w:qFormat/>
    <w:rsid w:val="001560BF"/>
    <w:rPr>
      <w:b/>
      <w:bCs/>
      <w:color w:val="666660" w:themeColor="text2" w:themeTint="BF"/>
    </w:rPr>
  </w:style>
  <w:style w:type="paragraph" w:styleId="Idzet">
    <w:name w:val="Quote"/>
    <w:basedOn w:val="Norml"/>
    <w:next w:val="Norml"/>
    <w:link w:val="IdzetChar"/>
    <w:uiPriority w:val="29"/>
    <w:semiHidden/>
    <w:unhideWhenUsed/>
    <w:qFormat/>
    <w:rsid w:val="001560BF"/>
    <w:pPr>
      <w:spacing w:before="320" w:after="320"/>
    </w:pPr>
    <w:rPr>
      <w:i/>
      <w:iCs/>
      <w:sz w:val="34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1560BF"/>
    <w:rPr>
      <w:i/>
      <w:iCs/>
      <w:sz w:val="34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1560BF"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1560BF"/>
    <w:rPr>
      <w:b/>
      <w:i/>
      <w:iCs/>
      <w:color w:val="454541" w:themeColor="text2" w:themeTint="E6"/>
      <w:sz w:val="34"/>
    </w:rPr>
  </w:style>
  <w:style w:type="character" w:styleId="Finomhivatkozs">
    <w:name w:val="Subtle Reference"/>
    <w:basedOn w:val="Bekezdsalapbettpusa"/>
    <w:uiPriority w:val="31"/>
    <w:semiHidden/>
    <w:unhideWhenUsed/>
    <w:qFormat/>
    <w:rsid w:val="001560BF"/>
    <w:rPr>
      <w:caps/>
      <w:smallCaps w:val="0"/>
      <w:color w:val="666660" w:themeColor="text2" w:themeTint="BF"/>
    </w:rPr>
  </w:style>
  <w:style w:type="character" w:styleId="Ershivatkozs">
    <w:name w:val="Intense Reference"/>
    <w:basedOn w:val="Bekezdsalapbettpusa"/>
    <w:uiPriority w:val="32"/>
    <w:semiHidden/>
    <w:unhideWhenUsed/>
    <w:qFormat/>
    <w:rsid w:val="001560BF"/>
    <w:rPr>
      <w:b/>
      <w:bCs/>
      <w:caps/>
      <w:smallCaps w:val="0"/>
      <w:color w:val="666660" w:themeColor="text2" w:themeTint="BF"/>
      <w:spacing w:val="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1560BF"/>
    <w:pPr>
      <w:spacing w:after="200" w:line="240" w:lineRule="auto"/>
    </w:pPr>
    <w:rPr>
      <w:i/>
      <w:iCs/>
      <w:sz w:val="20"/>
      <w:szCs w:val="1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1560BF"/>
    <w:pPr>
      <w:outlineLvl w:val="9"/>
    </w:pPr>
  </w:style>
  <w:style w:type="character" w:styleId="Helyrzszveg">
    <w:name w:val="Placeholder Text"/>
    <w:basedOn w:val="Bekezdsalapbettpusa"/>
    <w:uiPriority w:val="99"/>
    <w:semiHidden/>
    <w:rsid w:val="001560BF"/>
    <w:rPr>
      <w:color w:val="808080"/>
    </w:rPr>
  </w:style>
  <w:style w:type="character" w:styleId="Knyvcme">
    <w:name w:val="Book Title"/>
    <w:basedOn w:val="Bekezdsalapbettpusa"/>
    <w:uiPriority w:val="33"/>
    <w:semiHidden/>
    <w:unhideWhenUsed/>
    <w:rsid w:val="001560BF"/>
    <w:rPr>
      <w:b w:val="0"/>
      <w:bCs/>
      <w:i w:val="0"/>
      <w:iCs/>
      <w:spacing w:val="0"/>
      <w:u w:val="single"/>
    </w:rPr>
  </w:style>
  <w:style w:type="paragraph" w:styleId="Hivatkozsjegyzk-fej">
    <w:name w:val="toa heading"/>
    <w:basedOn w:val="Norml"/>
    <w:next w:val="Norml"/>
    <w:uiPriority w:val="99"/>
    <w:semiHidden/>
    <w:unhideWhenUsed/>
    <w:rsid w:val="001560B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lfej">
    <w:name w:val="header"/>
    <w:basedOn w:val="Norml"/>
    <w:link w:val="lfejChar"/>
    <w:uiPriority w:val="99"/>
    <w:unhideWhenUsed/>
    <w:rsid w:val="001560BF"/>
    <w:pPr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560BF"/>
  </w:style>
  <w:style w:type="paragraph" w:styleId="llb">
    <w:name w:val="footer"/>
    <w:basedOn w:val="Norml"/>
    <w:link w:val="llbChar"/>
    <w:uiPriority w:val="99"/>
    <w:unhideWhenUsed/>
    <w:rsid w:val="001560BF"/>
    <w:pPr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560BF"/>
  </w:style>
  <w:style w:type="paragraph" w:styleId="Listaszerbekezds">
    <w:name w:val="List Paragraph"/>
    <w:basedOn w:val="Norml"/>
    <w:uiPriority w:val="34"/>
    <w:unhideWhenUsed/>
    <w:qFormat/>
    <w:rsid w:val="00EA49F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27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7290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554CCF"/>
    <w:rPr>
      <w:color w:val="34B6C3" w:themeColor="hyperlink"/>
      <w:u w:val="single"/>
    </w:rPr>
  </w:style>
  <w:style w:type="paragraph" w:styleId="TJ2">
    <w:name w:val="toc 2"/>
    <w:basedOn w:val="Norml"/>
    <w:next w:val="Norml"/>
    <w:autoRedefine/>
    <w:uiPriority w:val="39"/>
    <w:unhideWhenUsed/>
    <w:rsid w:val="00554CCF"/>
    <w:pPr>
      <w:spacing w:after="100" w:line="276" w:lineRule="auto"/>
      <w:ind w:left="220"/>
    </w:pPr>
    <w:rPr>
      <w:rFonts w:eastAsiaTheme="minorEastAsia" w:cstheme="minorBidi"/>
      <w:color w:val="auto"/>
      <w:sz w:val="22"/>
      <w:szCs w:val="22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rsid w:val="00554CCF"/>
    <w:pPr>
      <w:spacing w:after="100" w:line="276" w:lineRule="auto"/>
      <w:ind w:left="440"/>
    </w:pPr>
    <w:rPr>
      <w:rFonts w:eastAsiaTheme="minorEastAsia" w:cstheme="minorBidi"/>
      <w:color w:val="auto"/>
      <w:sz w:val="22"/>
      <w:szCs w:val="22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554CCF"/>
    <w:pPr>
      <w:spacing w:after="100"/>
    </w:pPr>
  </w:style>
  <w:style w:type="character" w:customStyle="1" w:styleId="Cmsor2Char">
    <w:name w:val="Címsor 2 Char"/>
    <w:basedOn w:val="Bekezdsalapbettpusa"/>
    <w:link w:val="Cmsor2"/>
    <w:uiPriority w:val="9"/>
    <w:rsid w:val="00554CCF"/>
    <w:rPr>
      <w:rFonts w:asciiTheme="majorHAnsi" w:eastAsiaTheme="majorEastAsia" w:hAnsiTheme="majorHAnsi" w:cstheme="majorBidi"/>
      <w:color w:val="BF5B00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%7bD26D89C5-A266-E046-93A6-41EEBFFCE503%7dtf50002001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{D26D89C5-A266-E046-93A6-41EEBFFCE503}tf50002001</Template>
  <TotalTime>376</TotalTime>
  <Pages>1</Pages>
  <Words>920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silent</Company>
  <LinksUpToDate>false</LinksUpToDate>
  <CharactersWithSpaces>7258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adrienn.urban13@gmail.com</dc:creator>
  <cp:lastModifiedBy>BRIGITTA</cp:lastModifiedBy>
  <cp:revision>78</cp:revision>
  <dcterms:created xsi:type="dcterms:W3CDTF">2018-09-03T17:48:00Z</dcterms:created>
  <dcterms:modified xsi:type="dcterms:W3CDTF">2019-09-01T12:38:00Z</dcterms:modified>
</cp:coreProperties>
</file>